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D94F5" w14:textId="51FA8C53" w:rsidR="00042234" w:rsidRDefault="00924268" w:rsidP="00924268">
      <w:pPr>
        <w:jc w:val="center"/>
        <w:rPr>
          <w:rFonts w:ascii="Barlow" w:hAnsi="Barlow"/>
          <w:sz w:val="28"/>
          <w:szCs w:val="28"/>
        </w:rPr>
      </w:pPr>
      <w:r>
        <w:rPr>
          <w:rFonts w:ascii="Barlow" w:hAnsi="Barlow"/>
          <w:sz w:val="28"/>
          <w:szCs w:val="28"/>
        </w:rPr>
        <w:t>MODULO PER LA PARTECIPAZIONE</w:t>
      </w:r>
    </w:p>
    <w:p w14:paraId="13E61ECD" w14:textId="3F4F12B3" w:rsidR="00924268" w:rsidRDefault="00924268" w:rsidP="00924268">
      <w:pPr>
        <w:jc w:val="center"/>
        <w:rPr>
          <w:rFonts w:ascii="Barlow" w:hAnsi="Barlow"/>
          <w:sz w:val="28"/>
          <w:szCs w:val="28"/>
        </w:rPr>
      </w:pPr>
      <w:r>
        <w:rPr>
          <w:rFonts w:ascii="Barlow" w:hAnsi="Barlow"/>
          <w:sz w:val="28"/>
          <w:szCs w:val="28"/>
        </w:rPr>
        <w:t>ALLA SFILATA CARNEVALE 202</w:t>
      </w:r>
      <w:r w:rsidR="0021044F">
        <w:rPr>
          <w:rFonts w:ascii="Barlow" w:hAnsi="Barlow"/>
          <w:sz w:val="28"/>
          <w:szCs w:val="28"/>
        </w:rPr>
        <w:t>6</w:t>
      </w:r>
    </w:p>
    <w:p w14:paraId="62C76F53" w14:textId="18069E58" w:rsidR="00924268" w:rsidRDefault="00924268" w:rsidP="00924268">
      <w:pPr>
        <w:jc w:val="center"/>
        <w:rPr>
          <w:rFonts w:ascii="Barlow" w:hAnsi="Barlow"/>
          <w:sz w:val="28"/>
          <w:szCs w:val="28"/>
        </w:rPr>
      </w:pPr>
    </w:p>
    <w:p w14:paraId="50F54B9E" w14:textId="6D62C855" w:rsidR="00924268" w:rsidRDefault="00924268" w:rsidP="00924268">
      <w:pPr>
        <w:jc w:val="center"/>
        <w:rPr>
          <w:rFonts w:ascii="Barlow" w:hAnsi="Barlow"/>
          <w:sz w:val="28"/>
          <w:szCs w:val="28"/>
        </w:rPr>
      </w:pPr>
    </w:p>
    <w:p w14:paraId="01AC6037" w14:textId="74408936" w:rsidR="00924268" w:rsidRDefault="00924268" w:rsidP="00924268">
      <w:pPr>
        <w:rPr>
          <w:rFonts w:ascii="Barlow" w:hAnsi="Barlow"/>
          <w:sz w:val="28"/>
          <w:szCs w:val="28"/>
        </w:rPr>
      </w:pPr>
      <w:r>
        <w:rPr>
          <w:rFonts w:ascii="Barlow" w:hAnsi="Barlow"/>
          <w:sz w:val="28"/>
          <w:szCs w:val="28"/>
        </w:rPr>
        <w:t>IL REFERENTE DEL GRUPPO:</w:t>
      </w:r>
    </w:p>
    <w:p w14:paraId="6ADCE343" w14:textId="77777777" w:rsidR="00924268" w:rsidRDefault="00924268" w:rsidP="00924268">
      <w:pPr>
        <w:rPr>
          <w:rFonts w:ascii="Barlow" w:hAnsi="Barlow"/>
          <w:sz w:val="28"/>
          <w:szCs w:val="28"/>
        </w:rPr>
      </w:pPr>
    </w:p>
    <w:p w14:paraId="34AA44DC" w14:textId="032078CD" w:rsidR="00924268" w:rsidRDefault="00924268" w:rsidP="00924268">
      <w:pPr>
        <w:pBdr>
          <w:bottom w:val="single" w:sz="12" w:space="1" w:color="auto"/>
        </w:pBdr>
        <w:rPr>
          <w:rFonts w:ascii="Barlow" w:hAnsi="Barlow"/>
          <w:sz w:val="28"/>
          <w:szCs w:val="28"/>
        </w:rPr>
      </w:pPr>
    </w:p>
    <w:p w14:paraId="78C1620A" w14:textId="2538A56E" w:rsidR="00924268" w:rsidRDefault="00924268" w:rsidP="00924268">
      <w:pPr>
        <w:rPr>
          <w:rFonts w:ascii="Barlow" w:hAnsi="Barlow"/>
          <w:sz w:val="28"/>
          <w:szCs w:val="28"/>
        </w:rPr>
      </w:pPr>
    </w:p>
    <w:p w14:paraId="092F3CEA" w14:textId="188D18A2" w:rsidR="00924268" w:rsidRDefault="00924268" w:rsidP="00924268">
      <w:pPr>
        <w:rPr>
          <w:rFonts w:ascii="Barlow" w:hAnsi="Barlow"/>
          <w:sz w:val="28"/>
          <w:szCs w:val="28"/>
        </w:rPr>
      </w:pPr>
      <w:r>
        <w:rPr>
          <w:rFonts w:ascii="Barlow" w:hAnsi="Barlow"/>
          <w:sz w:val="28"/>
          <w:szCs w:val="28"/>
        </w:rPr>
        <w:t>SIG./SIG.RA</w:t>
      </w:r>
    </w:p>
    <w:p w14:paraId="77F6CCEC" w14:textId="52208447" w:rsidR="00924268" w:rsidRDefault="00924268" w:rsidP="00924268">
      <w:pPr>
        <w:rPr>
          <w:rFonts w:ascii="Barlow" w:hAnsi="Barlow"/>
          <w:sz w:val="28"/>
          <w:szCs w:val="28"/>
        </w:rPr>
      </w:pPr>
    </w:p>
    <w:p w14:paraId="447F6C16" w14:textId="47DD9661" w:rsidR="00924268" w:rsidRDefault="00924268" w:rsidP="00924268">
      <w:pPr>
        <w:rPr>
          <w:rFonts w:ascii="Barlow" w:hAnsi="Barlow"/>
          <w:sz w:val="22"/>
          <w:szCs w:val="22"/>
        </w:rPr>
      </w:pPr>
      <w:r>
        <w:rPr>
          <w:rFonts w:ascii="Barlow" w:hAnsi="Barlow"/>
          <w:sz w:val="28"/>
          <w:szCs w:val="28"/>
        </w:rPr>
        <w:t>_________________________________________</w:t>
      </w:r>
      <w:proofErr w:type="gramStart"/>
      <w:r>
        <w:rPr>
          <w:rFonts w:ascii="Barlow" w:hAnsi="Barlow"/>
          <w:sz w:val="28"/>
          <w:szCs w:val="28"/>
        </w:rPr>
        <w:t xml:space="preserve">_ </w:t>
      </w:r>
      <w:r>
        <w:rPr>
          <w:rFonts w:ascii="Barlow" w:hAnsi="Barlow"/>
          <w:sz w:val="22"/>
          <w:szCs w:val="22"/>
        </w:rPr>
        <w:t xml:space="preserve"> nato</w:t>
      </w:r>
      <w:proofErr w:type="gramEnd"/>
      <w:r>
        <w:rPr>
          <w:rFonts w:ascii="Barlow" w:hAnsi="Barlow"/>
          <w:sz w:val="22"/>
          <w:szCs w:val="22"/>
        </w:rPr>
        <w:t xml:space="preserve">/a </w:t>
      </w:r>
      <w:proofErr w:type="spellStart"/>
      <w:r>
        <w:rPr>
          <w:rFonts w:ascii="Barlow" w:hAnsi="Barlow"/>
          <w:sz w:val="22"/>
          <w:szCs w:val="22"/>
        </w:rPr>
        <w:t>a</w:t>
      </w:r>
      <w:proofErr w:type="spellEnd"/>
      <w:r>
        <w:rPr>
          <w:rFonts w:ascii="Barlow" w:hAnsi="Barlow"/>
          <w:sz w:val="22"/>
          <w:szCs w:val="22"/>
        </w:rPr>
        <w:t xml:space="preserve"> ____________________________</w:t>
      </w:r>
    </w:p>
    <w:p w14:paraId="1ADEF4A3" w14:textId="765BCC2E" w:rsidR="00924268" w:rsidRDefault="00924268" w:rsidP="00924268">
      <w:pPr>
        <w:rPr>
          <w:rFonts w:ascii="Barlow" w:hAnsi="Barlow"/>
          <w:sz w:val="22"/>
          <w:szCs w:val="22"/>
        </w:rPr>
      </w:pPr>
    </w:p>
    <w:p w14:paraId="3AB4FF0A" w14:textId="6E4D1A1C" w:rsidR="00924268" w:rsidRDefault="00924268" w:rsidP="00924268">
      <w:pPr>
        <w:rPr>
          <w:rFonts w:ascii="Barlow" w:hAnsi="Barlow"/>
          <w:sz w:val="22"/>
          <w:szCs w:val="22"/>
        </w:rPr>
      </w:pPr>
      <w:r>
        <w:rPr>
          <w:rFonts w:ascii="Barlow" w:hAnsi="Barlow"/>
          <w:sz w:val="22"/>
          <w:szCs w:val="22"/>
        </w:rPr>
        <w:t>Il _______________________________ residente in ______________________________________________</w:t>
      </w:r>
    </w:p>
    <w:p w14:paraId="1EEF97B7" w14:textId="689BFE8D" w:rsidR="00924268" w:rsidRDefault="00924268" w:rsidP="00924268">
      <w:pPr>
        <w:rPr>
          <w:rFonts w:ascii="Barlow" w:hAnsi="Barlow"/>
          <w:sz w:val="22"/>
          <w:szCs w:val="22"/>
        </w:rPr>
      </w:pPr>
    </w:p>
    <w:p w14:paraId="43815478" w14:textId="28761F8D" w:rsidR="00924268" w:rsidRDefault="00924268" w:rsidP="00924268">
      <w:pPr>
        <w:jc w:val="center"/>
        <w:rPr>
          <w:rFonts w:ascii="Barlow" w:hAnsi="Barlow"/>
          <w:sz w:val="28"/>
          <w:szCs w:val="28"/>
        </w:rPr>
      </w:pPr>
      <w:r>
        <w:rPr>
          <w:rFonts w:ascii="Barlow" w:hAnsi="Barlow"/>
          <w:sz w:val="28"/>
          <w:szCs w:val="28"/>
        </w:rPr>
        <w:t>CHIEDE</w:t>
      </w:r>
    </w:p>
    <w:p w14:paraId="56A52B7A" w14:textId="1981DD8F" w:rsidR="00924268" w:rsidRDefault="00924268" w:rsidP="00924268">
      <w:pPr>
        <w:jc w:val="center"/>
        <w:rPr>
          <w:rFonts w:ascii="Barlow" w:hAnsi="Barlow"/>
          <w:sz w:val="28"/>
          <w:szCs w:val="28"/>
        </w:rPr>
      </w:pPr>
    </w:p>
    <w:p w14:paraId="6681DEE0" w14:textId="578B7C21" w:rsidR="00924268" w:rsidRDefault="00924268" w:rsidP="00924268">
      <w:pPr>
        <w:rPr>
          <w:rFonts w:ascii="Barlow" w:hAnsi="Barlow"/>
          <w:sz w:val="24"/>
          <w:szCs w:val="24"/>
        </w:rPr>
      </w:pPr>
      <w:r w:rsidRPr="00924268">
        <w:rPr>
          <w:rFonts w:ascii="Barlow" w:hAnsi="Barlow"/>
          <w:sz w:val="24"/>
          <w:szCs w:val="24"/>
        </w:rPr>
        <w:t>DI PARTECIPARE alla sfilata Carnevale 202</w:t>
      </w:r>
      <w:r w:rsidR="008274ED">
        <w:rPr>
          <w:rFonts w:ascii="Barlow" w:hAnsi="Barlow"/>
          <w:sz w:val="24"/>
          <w:szCs w:val="24"/>
        </w:rPr>
        <w:t>6</w:t>
      </w:r>
      <w:bookmarkStart w:id="0" w:name="_GoBack"/>
      <w:bookmarkEnd w:id="0"/>
      <w:r>
        <w:rPr>
          <w:rFonts w:ascii="Barlow" w:hAnsi="Barlow"/>
          <w:sz w:val="24"/>
          <w:szCs w:val="24"/>
        </w:rPr>
        <w:t xml:space="preserve">, organizzata dalla Pro Loco Cavallino Treporti e </w:t>
      </w:r>
    </w:p>
    <w:p w14:paraId="5E1E47FD" w14:textId="4ABC9D23" w:rsidR="00924268" w:rsidRDefault="00924268" w:rsidP="00924268">
      <w:pPr>
        <w:rPr>
          <w:rFonts w:ascii="Barlow" w:hAnsi="Barlow"/>
          <w:sz w:val="24"/>
          <w:szCs w:val="24"/>
        </w:rPr>
      </w:pPr>
    </w:p>
    <w:p w14:paraId="40E51497" w14:textId="296AAFD2" w:rsidR="00924268" w:rsidRDefault="00924268" w:rsidP="00924268">
      <w:pPr>
        <w:jc w:val="center"/>
        <w:rPr>
          <w:rFonts w:ascii="Barlow" w:hAnsi="Barlow"/>
          <w:sz w:val="28"/>
          <w:szCs w:val="28"/>
        </w:rPr>
      </w:pPr>
      <w:r w:rsidRPr="00924268">
        <w:rPr>
          <w:rFonts w:ascii="Barlow" w:hAnsi="Barlow"/>
          <w:sz w:val="28"/>
          <w:szCs w:val="28"/>
        </w:rPr>
        <w:t>DICHIARA</w:t>
      </w:r>
    </w:p>
    <w:p w14:paraId="7CE7C19C" w14:textId="2FF3C857" w:rsidR="00924268" w:rsidRPr="00924268" w:rsidRDefault="00924268" w:rsidP="00924268">
      <w:pPr>
        <w:pStyle w:val="Paragrafoelenco"/>
        <w:numPr>
          <w:ilvl w:val="0"/>
          <w:numId w:val="1"/>
        </w:numPr>
        <w:spacing w:line="360" w:lineRule="auto"/>
        <w:rPr>
          <w:rFonts w:ascii="Barlow" w:hAnsi="Barlow"/>
          <w:sz w:val="28"/>
          <w:szCs w:val="28"/>
        </w:rPr>
      </w:pPr>
      <w:r>
        <w:rPr>
          <w:rFonts w:ascii="Barlow" w:hAnsi="Barlow"/>
          <w:sz w:val="22"/>
          <w:szCs w:val="22"/>
        </w:rPr>
        <w:t>di attenersi alle disposizioni contenute nel regolamento della manifestazione</w:t>
      </w:r>
    </w:p>
    <w:p w14:paraId="36597AF6" w14:textId="0F4AC545" w:rsidR="00924268" w:rsidRPr="00924268" w:rsidRDefault="00924268" w:rsidP="00924268">
      <w:pPr>
        <w:pStyle w:val="Paragrafoelenco"/>
        <w:numPr>
          <w:ilvl w:val="0"/>
          <w:numId w:val="1"/>
        </w:numPr>
        <w:spacing w:line="360" w:lineRule="auto"/>
        <w:rPr>
          <w:rFonts w:ascii="Barlow" w:hAnsi="Barlow"/>
          <w:sz w:val="28"/>
          <w:szCs w:val="28"/>
        </w:rPr>
      </w:pPr>
      <w:r>
        <w:rPr>
          <w:rFonts w:ascii="Barlow" w:hAnsi="Barlow"/>
          <w:sz w:val="22"/>
          <w:szCs w:val="22"/>
        </w:rPr>
        <w:t>il tema del gruppo è ___________________________________________________</w:t>
      </w:r>
    </w:p>
    <w:p w14:paraId="427EB192" w14:textId="28AF4FDE" w:rsidR="00924268" w:rsidRPr="00924268" w:rsidRDefault="00924268" w:rsidP="00924268">
      <w:pPr>
        <w:pStyle w:val="Paragrafoelenco"/>
        <w:numPr>
          <w:ilvl w:val="0"/>
          <w:numId w:val="1"/>
        </w:numPr>
        <w:spacing w:line="360" w:lineRule="auto"/>
        <w:rPr>
          <w:rFonts w:ascii="Barlow" w:hAnsi="Barlow"/>
          <w:sz w:val="28"/>
          <w:szCs w:val="28"/>
        </w:rPr>
      </w:pPr>
      <w:r>
        <w:rPr>
          <w:rFonts w:ascii="Barlow" w:hAnsi="Barlow"/>
          <w:sz w:val="22"/>
          <w:szCs w:val="22"/>
        </w:rPr>
        <w:t>il numero dei partecipanti è di circa _________________ elementi</w:t>
      </w:r>
    </w:p>
    <w:p w14:paraId="6897ADF8" w14:textId="58174CC9" w:rsidR="00924268" w:rsidRDefault="00924268" w:rsidP="00924268">
      <w:pPr>
        <w:spacing w:line="360" w:lineRule="auto"/>
        <w:rPr>
          <w:rFonts w:ascii="Barlow" w:hAnsi="Barlow"/>
          <w:sz w:val="28"/>
          <w:szCs w:val="28"/>
        </w:rPr>
      </w:pPr>
    </w:p>
    <w:p w14:paraId="10E99696" w14:textId="0CD5C0CC" w:rsidR="00924268" w:rsidRDefault="00924268" w:rsidP="00924268">
      <w:pPr>
        <w:spacing w:line="360" w:lineRule="auto"/>
        <w:rPr>
          <w:rFonts w:ascii="Barlow" w:hAnsi="Barlow"/>
          <w:sz w:val="28"/>
          <w:szCs w:val="28"/>
        </w:rPr>
      </w:pPr>
      <w:r>
        <w:rPr>
          <w:rFonts w:ascii="Barlow" w:hAnsi="Barlow"/>
          <w:sz w:val="28"/>
          <w:szCs w:val="28"/>
        </w:rPr>
        <w:t>Cavallino Treporti, _____________________</w:t>
      </w:r>
    </w:p>
    <w:p w14:paraId="7F5205CE" w14:textId="08B5BCC8" w:rsidR="00924268" w:rsidRDefault="00924268" w:rsidP="00924268">
      <w:pPr>
        <w:spacing w:line="360" w:lineRule="auto"/>
        <w:rPr>
          <w:rFonts w:ascii="Barlow" w:hAnsi="Barlow"/>
          <w:sz w:val="28"/>
          <w:szCs w:val="28"/>
        </w:rPr>
      </w:pPr>
    </w:p>
    <w:p w14:paraId="3F17EB65" w14:textId="5B54B5BC" w:rsidR="00924268" w:rsidRDefault="00924268" w:rsidP="00924268">
      <w:pPr>
        <w:spacing w:line="360" w:lineRule="auto"/>
        <w:rPr>
          <w:rFonts w:ascii="Barlow" w:hAnsi="Barlow"/>
          <w:sz w:val="28"/>
          <w:szCs w:val="28"/>
        </w:rPr>
      </w:pP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  <w:t>Firma</w:t>
      </w:r>
    </w:p>
    <w:p w14:paraId="5BCCE1F5" w14:textId="329DF289" w:rsidR="00924268" w:rsidRPr="00924268" w:rsidRDefault="00924268" w:rsidP="00924268">
      <w:pPr>
        <w:spacing w:line="360" w:lineRule="auto"/>
        <w:rPr>
          <w:rFonts w:ascii="Barlow" w:hAnsi="Barlow"/>
          <w:sz w:val="28"/>
          <w:szCs w:val="28"/>
        </w:rPr>
      </w:pP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</w:r>
      <w:r>
        <w:rPr>
          <w:rFonts w:ascii="Barlow" w:hAnsi="Barlow"/>
          <w:sz w:val="28"/>
          <w:szCs w:val="28"/>
        </w:rPr>
        <w:tab/>
        <w:t>______________________________</w:t>
      </w:r>
    </w:p>
    <w:sectPr w:rsidR="00924268" w:rsidRPr="00924268" w:rsidSect="00012FB4">
      <w:headerReference w:type="default" r:id="rId7"/>
      <w:footerReference w:type="default" r:id="rId8"/>
      <w:pgSz w:w="11906" w:h="16838"/>
      <w:pgMar w:top="2694" w:right="1133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129834" w14:textId="77777777" w:rsidR="00913AA0" w:rsidRDefault="00913AA0">
      <w:r>
        <w:separator/>
      </w:r>
    </w:p>
  </w:endnote>
  <w:endnote w:type="continuationSeparator" w:id="0">
    <w:p w14:paraId="12612632" w14:textId="77777777" w:rsidR="00913AA0" w:rsidRDefault="00913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low">
    <w:altName w:val="Times New Roman"/>
    <w:charset w:val="00"/>
    <w:family w:val="auto"/>
    <w:pitch w:val="variable"/>
    <w:sig w:usb0="20000007" w:usb1="00000000" w:usb2="00000000" w:usb3="00000000" w:csb0="00000193" w:csb1="00000000"/>
  </w:font>
  <w:font w:name="Glo-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UnivrstyRoman Bd BT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1EFC7F" w14:textId="77777777" w:rsidR="00042234" w:rsidRDefault="00042234">
    <w:pPr>
      <w:jc w:val="center"/>
      <w:rPr>
        <w:rFonts w:ascii="Verdana" w:hAnsi="Verdana"/>
        <w:sz w:val="16"/>
      </w:rPr>
    </w:pPr>
    <w:r>
      <w:rPr>
        <w:rFonts w:ascii="Verdana" w:hAnsi="Verdana"/>
        <w:sz w:val="16"/>
      </w:rPr>
      <w:t xml:space="preserve">Via </w:t>
    </w:r>
    <w:proofErr w:type="spellStart"/>
    <w:r>
      <w:rPr>
        <w:rFonts w:ascii="Verdana" w:hAnsi="Verdana"/>
        <w:sz w:val="16"/>
      </w:rPr>
      <w:t>Equilia</w:t>
    </w:r>
    <w:proofErr w:type="spellEnd"/>
    <w:r>
      <w:rPr>
        <w:rFonts w:ascii="Verdana" w:hAnsi="Verdana"/>
        <w:sz w:val="16"/>
      </w:rPr>
      <w:t xml:space="preserve"> </w:t>
    </w:r>
    <w:proofErr w:type="gramStart"/>
    <w:r>
      <w:rPr>
        <w:rFonts w:ascii="Verdana" w:hAnsi="Verdana"/>
        <w:sz w:val="16"/>
      </w:rPr>
      <w:t>2  30013</w:t>
    </w:r>
    <w:proofErr w:type="gramEnd"/>
    <w:r>
      <w:rPr>
        <w:rFonts w:ascii="Verdana" w:hAnsi="Verdana"/>
        <w:sz w:val="16"/>
      </w:rPr>
      <w:t xml:space="preserve"> CAVALLINO-TREPORTI (VE)</w:t>
    </w:r>
  </w:p>
  <w:p w14:paraId="1CC955B4" w14:textId="77777777" w:rsidR="00042234" w:rsidRDefault="00042234">
    <w:pPr>
      <w:jc w:val="center"/>
      <w:rPr>
        <w:rFonts w:ascii="Verdana" w:hAnsi="Verdana"/>
        <w:sz w:val="18"/>
        <w:lang w:val="en-GB"/>
      </w:rPr>
    </w:pPr>
    <w:r>
      <w:rPr>
        <w:rFonts w:ascii="Verdana" w:hAnsi="Verdana"/>
        <w:sz w:val="16"/>
        <w:lang w:val="en-GB"/>
      </w:rPr>
      <w:t xml:space="preserve">Tel. 041-5370506   / </w:t>
    </w:r>
    <w:proofErr w:type="gramStart"/>
    <w:r>
      <w:rPr>
        <w:rFonts w:ascii="Verdana" w:hAnsi="Verdana"/>
        <w:sz w:val="16"/>
        <w:lang w:val="en-GB"/>
      </w:rPr>
      <w:t>fax  041</w:t>
    </w:r>
    <w:proofErr w:type="gramEnd"/>
    <w:r>
      <w:rPr>
        <w:rFonts w:ascii="Verdana" w:hAnsi="Verdana"/>
        <w:sz w:val="16"/>
        <w:lang w:val="en-GB"/>
      </w:rPr>
      <w:t xml:space="preserve"> 5370506   C.F. 94008270277   P.I. 02540730278</w:t>
    </w:r>
  </w:p>
  <w:p w14:paraId="72E98B64" w14:textId="77777777" w:rsidR="00042234" w:rsidRDefault="00042234">
    <w:pPr>
      <w:pStyle w:val="Pidipagina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820FAF" w14:textId="77777777" w:rsidR="00913AA0" w:rsidRDefault="00913AA0">
      <w:r>
        <w:separator/>
      </w:r>
    </w:p>
  </w:footnote>
  <w:footnote w:type="continuationSeparator" w:id="0">
    <w:p w14:paraId="663D6E98" w14:textId="77777777" w:rsidR="00913AA0" w:rsidRDefault="00913A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82F318" w14:textId="051549E5" w:rsidR="00042234" w:rsidRDefault="00924268">
    <w:pPr>
      <w:pStyle w:val="Intestazione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0" allowOverlap="1" wp14:anchorId="13F2E845" wp14:editId="3CA445C4">
              <wp:simplePos x="0" y="0"/>
              <wp:positionH relativeFrom="column">
                <wp:posOffset>152400</wp:posOffset>
              </wp:positionH>
              <wp:positionV relativeFrom="paragraph">
                <wp:posOffset>-59690</wp:posOffset>
              </wp:positionV>
              <wp:extent cx="647065" cy="506095"/>
              <wp:effectExtent l="0" t="0" r="635" b="8255"/>
              <wp:wrapNone/>
              <wp:docPr id="12" name="Group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7065" cy="506095"/>
                        <a:chOff x="728" y="479"/>
                        <a:chExt cx="1019" cy="797"/>
                      </a:xfrm>
                    </wpg:grpSpPr>
                    <wps:wsp>
                      <wps:cNvPr id="13" name="Freeform 13"/>
                      <wps:cNvSpPr>
                        <a:spLocks noEditPoints="1"/>
                      </wps:cNvSpPr>
                      <wps:spPr bwMode="auto">
                        <a:xfrm>
                          <a:off x="783" y="1225"/>
                          <a:ext cx="76" cy="51"/>
                        </a:xfrm>
                        <a:custGeom>
                          <a:avLst/>
                          <a:gdLst>
                            <a:gd name="T0" fmla="*/ 11 w 76"/>
                            <a:gd name="T1" fmla="*/ 4 h 51"/>
                            <a:gd name="T2" fmla="*/ 22 w 76"/>
                            <a:gd name="T3" fmla="*/ 0 h 51"/>
                            <a:gd name="T4" fmla="*/ 29 w 76"/>
                            <a:gd name="T5" fmla="*/ 4 h 51"/>
                            <a:gd name="T6" fmla="*/ 36 w 76"/>
                            <a:gd name="T7" fmla="*/ 8 h 51"/>
                            <a:gd name="T8" fmla="*/ 40 w 76"/>
                            <a:gd name="T9" fmla="*/ 11 h 51"/>
                            <a:gd name="T10" fmla="*/ 51 w 76"/>
                            <a:gd name="T11" fmla="*/ 29 h 51"/>
                            <a:gd name="T12" fmla="*/ 76 w 76"/>
                            <a:gd name="T13" fmla="*/ 15 h 51"/>
                            <a:gd name="T14" fmla="*/ 76 w 76"/>
                            <a:gd name="T15" fmla="*/ 15 h 51"/>
                            <a:gd name="T16" fmla="*/ 14 w 76"/>
                            <a:gd name="T17" fmla="*/ 51 h 51"/>
                            <a:gd name="T18" fmla="*/ 3 w 76"/>
                            <a:gd name="T19" fmla="*/ 33 h 51"/>
                            <a:gd name="T20" fmla="*/ 0 w 76"/>
                            <a:gd name="T21" fmla="*/ 26 h 51"/>
                            <a:gd name="T22" fmla="*/ 0 w 76"/>
                            <a:gd name="T23" fmla="*/ 18 h 51"/>
                            <a:gd name="T24" fmla="*/ 3 w 76"/>
                            <a:gd name="T25" fmla="*/ 11 h 51"/>
                            <a:gd name="T26" fmla="*/ 11 w 76"/>
                            <a:gd name="T27" fmla="*/ 4 h 51"/>
                            <a:gd name="T28" fmla="*/ 14 w 76"/>
                            <a:gd name="T29" fmla="*/ 4 h 51"/>
                            <a:gd name="T30" fmla="*/ 7 w 76"/>
                            <a:gd name="T31" fmla="*/ 11 h 51"/>
                            <a:gd name="T32" fmla="*/ 3 w 76"/>
                            <a:gd name="T33" fmla="*/ 18 h 51"/>
                            <a:gd name="T34" fmla="*/ 3 w 76"/>
                            <a:gd name="T35" fmla="*/ 26 h 51"/>
                            <a:gd name="T36" fmla="*/ 7 w 76"/>
                            <a:gd name="T37" fmla="*/ 33 h 51"/>
                            <a:gd name="T38" fmla="*/ 14 w 76"/>
                            <a:gd name="T39" fmla="*/ 47 h 51"/>
                            <a:gd name="T40" fmla="*/ 47 w 76"/>
                            <a:gd name="T41" fmla="*/ 29 h 51"/>
                            <a:gd name="T42" fmla="*/ 40 w 76"/>
                            <a:gd name="T43" fmla="*/ 15 h 51"/>
                            <a:gd name="T44" fmla="*/ 36 w 76"/>
                            <a:gd name="T45" fmla="*/ 8 h 51"/>
                            <a:gd name="T46" fmla="*/ 29 w 76"/>
                            <a:gd name="T47" fmla="*/ 4 h 51"/>
                            <a:gd name="T48" fmla="*/ 22 w 76"/>
                            <a:gd name="T49" fmla="*/ 0 h 51"/>
                            <a:gd name="T50" fmla="*/ 14 w 76"/>
                            <a:gd name="T51" fmla="*/ 4 h 5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0" t="0" r="r" b="b"/>
                          <a:pathLst>
                            <a:path w="76" h="51">
                              <a:moveTo>
                                <a:pt x="11" y="4"/>
                              </a:moveTo>
                              <a:lnTo>
                                <a:pt x="22" y="0"/>
                              </a:lnTo>
                              <a:lnTo>
                                <a:pt x="29" y="4"/>
                              </a:lnTo>
                              <a:lnTo>
                                <a:pt x="36" y="8"/>
                              </a:lnTo>
                              <a:lnTo>
                                <a:pt x="40" y="11"/>
                              </a:lnTo>
                              <a:lnTo>
                                <a:pt x="51" y="29"/>
                              </a:lnTo>
                              <a:lnTo>
                                <a:pt x="76" y="15"/>
                              </a:lnTo>
                              <a:lnTo>
                                <a:pt x="14" y="51"/>
                              </a:lnTo>
                              <a:lnTo>
                                <a:pt x="3" y="33"/>
                              </a:lnTo>
                              <a:lnTo>
                                <a:pt x="0" y="26"/>
                              </a:lnTo>
                              <a:lnTo>
                                <a:pt x="0" y="18"/>
                              </a:lnTo>
                              <a:lnTo>
                                <a:pt x="3" y="11"/>
                              </a:lnTo>
                              <a:lnTo>
                                <a:pt x="11" y="4"/>
                              </a:lnTo>
                              <a:close/>
                              <a:moveTo>
                                <a:pt x="14" y="4"/>
                              </a:moveTo>
                              <a:lnTo>
                                <a:pt x="7" y="11"/>
                              </a:lnTo>
                              <a:lnTo>
                                <a:pt x="3" y="18"/>
                              </a:lnTo>
                              <a:lnTo>
                                <a:pt x="3" y="26"/>
                              </a:lnTo>
                              <a:lnTo>
                                <a:pt x="7" y="33"/>
                              </a:lnTo>
                              <a:lnTo>
                                <a:pt x="14" y="47"/>
                              </a:lnTo>
                              <a:lnTo>
                                <a:pt x="47" y="29"/>
                              </a:lnTo>
                              <a:lnTo>
                                <a:pt x="40" y="15"/>
                              </a:lnTo>
                              <a:lnTo>
                                <a:pt x="36" y="8"/>
                              </a:lnTo>
                              <a:lnTo>
                                <a:pt x="29" y="4"/>
                              </a:lnTo>
                              <a:lnTo>
                                <a:pt x="22" y="0"/>
                              </a:lnTo>
                              <a:lnTo>
                                <a:pt x="14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Freeform 14"/>
                      <wps:cNvSpPr>
                        <a:spLocks/>
                      </wps:cNvSpPr>
                      <wps:spPr bwMode="auto">
                        <a:xfrm>
                          <a:off x="768" y="1142"/>
                          <a:ext cx="51" cy="29"/>
                        </a:xfrm>
                        <a:custGeom>
                          <a:avLst/>
                          <a:gdLst>
                            <a:gd name="T0" fmla="*/ 8 w 51"/>
                            <a:gd name="T1" fmla="*/ 0 h 29"/>
                            <a:gd name="T2" fmla="*/ 8 w 51"/>
                            <a:gd name="T3" fmla="*/ 4 h 29"/>
                            <a:gd name="T4" fmla="*/ 0 w 51"/>
                            <a:gd name="T5" fmla="*/ 4 h 29"/>
                            <a:gd name="T6" fmla="*/ 8 w 51"/>
                            <a:gd name="T7" fmla="*/ 25 h 29"/>
                            <a:gd name="T8" fmla="*/ 51 w 51"/>
                            <a:gd name="T9" fmla="*/ 11 h 29"/>
                            <a:gd name="T10" fmla="*/ 51 w 51"/>
                            <a:gd name="T11" fmla="*/ 14 h 29"/>
                            <a:gd name="T12" fmla="*/ 8 w 51"/>
                            <a:gd name="T13" fmla="*/ 29 h 29"/>
                            <a:gd name="T14" fmla="*/ 0 w 51"/>
                            <a:gd name="T15" fmla="*/ 4 h 29"/>
                            <a:gd name="T16" fmla="*/ 8 w 51"/>
                            <a:gd name="T17" fmla="*/ 0 h 2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51" h="29">
                              <a:moveTo>
                                <a:pt x="8" y="0"/>
                              </a:moveTo>
                              <a:lnTo>
                                <a:pt x="8" y="4"/>
                              </a:lnTo>
                              <a:lnTo>
                                <a:pt x="0" y="4"/>
                              </a:lnTo>
                              <a:lnTo>
                                <a:pt x="8" y="25"/>
                              </a:lnTo>
                              <a:lnTo>
                                <a:pt x="51" y="11"/>
                              </a:lnTo>
                              <a:lnTo>
                                <a:pt x="51" y="14"/>
                              </a:lnTo>
                              <a:lnTo>
                                <a:pt x="8" y="29"/>
                              </a:lnTo>
                              <a:lnTo>
                                <a:pt x="0" y="4"/>
                              </a:lnTo>
                              <a:lnTo>
                                <a:pt x="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Freeform 15"/>
                      <wps:cNvSpPr>
                        <a:spLocks noEditPoints="1"/>
                      </wps:cNvSpPr>
                      <wps:spPr bwMode="auto">
                        <a:xfrm>
                          <a:off x="754" y="1055"/>
                          <a:ext cx="47" cy="36"/>
                        </a:xfrm>
                        <a:custGeom>
                          <a:avLst/>
                          <a:gdLst>
                            <a:gd name="T0" fmla="*/ 29 w 47"/>
                            <a:gd name="T1" fmla="*/ 0 h 36"/>
                            <a:gd name="T2" fmla="*/ 36 w 47"/>
                            <a:gd name="T3" fmla="*/ 0 h 36"/>
                            <a:gd name="T4" fmla="*/ 40 w 47"/>
                            <a:gd name="T5" fmla="*/ 4 h 36"/>
                            <a:gd name="T6" fmla="*/ 43 w 47"/>
                            <a:gd name="T7" fmla="*/ 11 h 36"/>
                            <a:gd name="T8" fmla="*/ 47 w 47"/>
                            <a:gd name="T9" fmla="*/ 14 h 36"/>
                            <a:gd name="T10" fmla="*/ 47 w 47"/>
                            <a:gd name="T11" fmla="*/ 22 h 36"/>
                            <a:gd name="T12" fmla="*/ 43 w 47"/>
                            <a:gd name="T13" fmla="*/ 29 h 36"/>
                            <a:gd name="T14" fmla="*/ 40 w 47"/>
                            <a:gd name="T15" fmla="*/ 33 h 36"/>
                            <a:gd name="T16" fmla="*/ 32 w 47"/>
                            <a:gd name="T17" fmla="*/ 33 h 36"/>
                            <a:gd name="T18" fmla="*/ 18 w 47"/>
                            <a:gd name="T19" fmla="*/ 36 h 36"/>
                            <a:gd name="T20" fmla="*/ 11 w 47"/>
                            <a:gd name="T21" fmla="*/ 36 h 36"/>
                            <a:gd name="T22" fmla="*/ 3 w 47"/>
                            <a:gd name="T23" fmla="*/ 33 h 36"/>
                            <a:gd name="T24" fmla="*/ 0 w 47"/>
                            <a:gd name="T25" fmla="*/ 29 h 36"/>
                            <a:gd name="T26" fmla="*/ 0 w 47"/>
                            <a:gd name="T27" fmla="*/ 22 h 36"/>
                            <a:gd name="T28" fmla="*/ 0 w 47"/>
                            <a:gd name="T29" fmla="*/ 18 h 36"/>
                            <a:gd name="T30" fmla="*/ 3 w 47"/>
                            <a:gd name="T31" fmla="*/ 11 h 36"/>
                            <a:gd name="T32" fmla="*/ 7 w 47"/>
                            <a:gd name="T33" fmla="*/ 7 h 36"/>
                            <a:gd name="T34" fmla="*/ 14 w 47"/>
                            <a:gd name="T35" fmla="*/ 4 h 36"/>
                            <a:gd name="T36" fmla="*/ 29 w 47"/>
                            <a:gd name="T37" fmla="*/ 0 h 36"/>
                            <a:gd name="T38" fmla="*/ 29 w 47"/>
                            <a:gd name="T39" fmla="*/ 4 h 36"/>
                            <a:gd name="T40" fmla="*/ 14 w 47"/>
                            <a:gd name="T41" fmla="*/ 4 h 36"/>
                            <a:gd name="T42" fmla="*/ 7 w 47"/>
                            <a:gd name="T43" fmla="*/ 7 h 36"/>
                            <a:gd name="T44" fmla="*/ 3 w 47"/>
                            <a:gd name="T45" fmla="*/ 11 h 36"/>
                            <a:gd name="T46" fmla="*/ 0 w 47"/>
                            <a:gd name="T47" fmla="*/ 18 h 36"/>
                            <a:gd name="T48" fmla="*/ 0 w 47"/>
                            <a:gd name="T49" fmla="*/ 22 h 36"/>
                            <a:gd name="T50" fmla="*/ 3 w 47"/>
                            <a:gd name="T51" fmla="*/ 29 h 36"/>
                            <a:gd name="T52" fmla="*/ 7 w 47"/>
                            <a:gd name="T53" fmla="*/ 33 h 36"/>
                            <a:gd name="T54" fmla="*/ 14 w 47"/>
                            <a:gd name="T55" fmla="*/ 36 h 36"/>
                            <a:gd name="T56" fmla="*/ 18 w 47"/>
                            <a:gd name="T57" fmla="*/ 36 h 36"/>
                            <a:gd name="T58" fmla="*/ 32 w 47"/>
                            <a:gd name="T59" fmla="*/ 33 h 36"/>
                            <a:gd name="T60" fmla="*/ 40 w 47"/>
                            <a:gd name="T61" fmla="*/ 29 h 36"/>
                            <a:gd name="T62" fmla="*/ 43 w 47"/>
                            <a:gd name="T63" fmla="*/ 25 h 36"/>
                            <a:gd name="T64" fmla="*/ 47 w 47"/>
                            <a:gd name="T65" fmla="*/ 22 h 36"/>
                            <a:gd name="T66" fmla="*/ 47 w 47"/>
                            <a:gd name="T67" fmla="*/ 14 h 36"/>
                            <a:gd name="T68" fmla="*/ 43 w 47"/>
                            <a:gd name="T69" fmla="*/ 11 h 36"/>
                            <a:gd name="T70" fmla="*/ 40 w 47"/>
                            <a:gd name="T71" fmla="*/ 7 h 36"/>
                            <a:gd name="T72" fmla="*/ 36 w 47"/>
                            <a:gd name="T73" fmla="*/ 4 h 36"/>
                            <a:gd name="T74" fmla="*/ 29 w 47"/>
                            <a:gd name="T75" fmla="*/ 4 h 3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</a:cxnLst>
                          <a:rect l="0" t="0" r="r" b="b"/>
                          <a:pathLst>
                            <a:path w="47" h="36">
                              <a:moveTo>
                                <a:pt x="29" y="0"/>
                              </a:moveTo>
                              <a:lnTo>
                                <a:pt x="36" y="0"/>
                              </a:lnTo>
                              <a:lnTo>
                                <a:pt x="40" y="4"/>
                              </a:lnTo>
                              <a:lnTo>
                                <a:pt x="43" y="11"/>
                              </a:lnTo>
                              <a:lnTo>
                                <a:pt x="47" y="14"/>
                              </a:lnTo>
                              <a:lnTo>
                                <a:pt x="47" y="22"/>
                              </a:lnTo>
                              <a:lnTo>
                                <a:pt x="43" y="29"/>
                              </a:lnTo>
                              <a:lnTo>
                                <a:pt x="40" y="33"/>
                              </a:lnTo>
                              <a:lnTo>
                                <a:pt x="32" y="33"/>
                              </a:lnTo>
                              <a:lnTo>
                                <a:pt x="18" y="36"/>
                              </a:lnTo>
                              <a:lnTo>
                                <a:pt x="11" y="36"/>
                              </a:lnTo>
                              <a:lnTo>
                                <a:pt x="3" y="33"/>
                              </a:lnTo>
                              <a:lnTo>
                                <a:pt x="0" y="29"/>
                              </a:lnTo>
                              <a:lnTo>
                                <a:pt x="0" y="22"/>
                              </a:lnTo>
                              <a:lnTo>
                                <a:pt x="0" y="18"/>
                              </a:lnTo>
                              <a:lnTo>
                                <a:pt x="3" y="11"/>
                              </a:lnTo>
                              <a:lnTo>
                                <a:pt x="7" y="7"/>
                              </a:lnTo>
                              <a:lnTo>
                                <a:pt x="14" y="4"/>
                              </a:lnTo>
                              <a:lnTo>
                                <a:pt x="29" y="0"/>
                              </a:lnTo>
                              <a:close/>
                              <a:moveTo>
                                <a:pt x="29" y="4"/>
                              </a:moveTo>
                              <a:lnTo>
                                <a:pt x="14" y="4"/>
                              </a:lnTo>
                              <a:lnTo>
                                <a:pt x="7" y="7"/>
                              </a:lnTo>
                              <a:lnTo>
                                <a:pt x="3" y="11"/>
                              </a:lnTo>
                              <a:lnTo>
                                <a:pt x="0" y="18"/>
                              </a:lnTo>
                              <a:lnTo>
                                <a:pt x="0" y="22"/>
                              </a:lnTo>
                              <a:lnTo>
                                <a:pt x="3" y="29"/>
                              </a:lnTo>
                              <a:lnTo>
                                <a:pt x="7" y="33"/>
                              </a:lnTo>
                              <a:lnTo>
                                <a:pt x="14" y="36"/>
                              </a:lnTo>
                              <a:lnTo>
                                <a:pt x="18" y="36"/>
                              </a:lnTo>
                              <a:lnTo>
                                <a:pt x="32" y="33"/>
                              </a:lnTo>
                              <a:lnTo>
                                <a:pt x="40" y="29"/>
                              </a:lnTo>
                              <a:lnTo>
                                <a:pt x="43" y="25"/>
                              </a:lnTo>
                              <a:lnTo>
                                <a:pt x="47" y="22"/>
                              </a:lnTo>
                              <a:lnTo>
                                <a:pt x="47" y="14"/>
                              </a:lnTo>
                              <a:lnTo>
                                <a:pt x="43" y="11"/>
                              </a:lnTo>
                              <a:lnTo>
                                <a:pt x="40" y="7"/>
                              </a:lnTo>
                              <a:lnTo>
                                <a:pt x="36" y="4"/>
                              </a:lnTo>
                              <a:lnTo>
                                <a:pt x="29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" name="Freeform 16"/>
                      <wps:cNvSpPr>
                        <a:spLocks/>
                      </wps:cNvSpPr>
                      <wps:spPr bwMode="auto">
                        <a:xfrm>
                          <a:off x="728" y="925"/>
                          <a:ext cx="77" cy="32"/>
                        </a:xfrm>
                        <a:custGeom>
                          <a:avLst/>
                          <a:gdLst>
                            <a:gd name="T0" fmla="*/ 77 w 77"/>
                            <a:gd name="T1" fmla="*/ 0 h 32"/>
                            <a:gd name="T2" fmla="*/ 69 w 77"/>
                            <a:gd name="T3" fmla="*/ 32 h 32"/>
                            <a:gd name="T4" fmla="*/ 0 w 77"/>
                            <a:gd name="T5" fmla="*/ 25 h 32"/>
                            <a:gd name="T6" fmla="*/ 0 w 77"/>
                            <a:gd name="T7" fmla="*/ 21 h 32"/>
                            <a:gd name="T8" fmla="*/ 69 w 77"/>
                            <a:gd name="T9" fmla="*/ 32 h 32"/>
                            <a:gd name="T10" fmla="*/ 73 w 77"/>
                            <a:gd name="T11" fmla="*/ 0 h 32"/>
                            <a:gd name="T12" fmla="*/ 77 w 77"/>
                            <a:gd name="T13" fmla="*/ 0 h 3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77" h="32">
                              <a:moveTo>
                                <a:pt x="77" y="0"/>
                              </a:moveTo>
                              <a:lnTo>
                                <a:pt x="69" y="32"/>
                              </a:lnTo>
                              <a:lnTo>
                                <a:pt x="0" y="25"/>
                              </a:lnTo>
                              <a:lnTo>
                                <a:pt x="0" y="21"/>
                              </a:lnTo>
                              <a:lnTo>
                                <a:pt x="69" y="32"/>
                              </a:lnTo>
                              <a:lnTo>
                                <a:pt x="73" y="0"/>
                              </a:lnTo>
                              <a:lnTo>
                                <a:pt x="7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Freeform 17"/>
                      <wps:cNvSpPr>
                        <a:spLocks noEditPoints="1"/>
                      </wps:cNvSpPr>
                      <wps:spPr bwMode="auto">
                        <a:xfrm>
                          <a:off x="772" y="834"/>
                          <a:ext cx="51" cy="40"/>
                        </a:xfrm>
                        <a:custGeom>
                          <a:avLst/>
                          <a:gdLst>
                            <a:gd name="T0" fmla="*/ 36 w 51"/>
                            <a:gd name="T1" fmla="*/ 7 h 40"/>
                            <a:gd name="T2" fmla="*/ 43 w 51"/>
                            <a:gd name="T3" fmla="*/ 11 h 40"/>
                            <a:gd name="T4" fmla="*/ 47 w 51"/>
                            <a:gd name="T5" fmla="*/ 14 h 40"/>
                            <a:gd name="T6" fmla="*/ 51 w 51"/>
                            <a:gd name="T7" fmla="*/ 22 h 40"/>
                            <a:gd name="T8" fmla="*/ 47 w 51"/>
                            <a:gd name="T9" fmla="*/ 29 h 40"/>
                            <a:gd name="T10" fmla="*/ 43 w 51"/>
                            <a:gd name="T11" fmla="*/ 33 h 40"/>
                            <a:gd name="T12" fmla="*/ 40 w 51"/>
                            <a:gd name="T13" fmla="*/ 36 h 40"/>
                            <a:gd name="T14" fmla="*/ 33 w 51"/>
                            <a:gd name="T15" fmla="*/ 40 h 40"/>
                            <a:gd name="T16" fmla="*/ 25 w 51"/>
                            <a:gd name="T17" fmla="*/ 40 h 40"/>
                            <a:gd name="T18" fmla="*/ 11 w 51"/>
                            <a:gd name="T19" fmla="*/ 33 h 40"/>
                            <a:gd name="T20" fmla="*/ 7 w 51"/>
                            <a:gd name="T21" fmla="*/ 29 h 40"/>
                            <a:gd name="T22" fmla="*/ 4 w 51"/>
                            <a:gd name="T23" fmla="*/ 25 h 40"/>
                            <a:gd name="T24" fmla="*/ 0 w 51"/>
                            <a:gd name="T25" fmla="*/ 18 h 40"/>
                            <a:gd name="T26" fmla="*/ 0 w 51"/>
                            <a:gd name="T27" fmla="*/ 11 h 40"/>
                            <a:gd name="T28" fmla="*/ 4 w 51"/>
                            <a:gd name="T29" fmla="*/ 7 h 40"/>
                            <a:gd name="T30" fmla="*/ 11 w 51"/>
                            <a:gd name="T31" fmla="*/ 4 h 40"/>
                            <a:gd name="T32" fmla="*/ 18 w 51"/>
                            <a:gd name="T33" fmla="*/ 0 h 40"/>
                            <a:gd name="T34" fmla="*/ 22 w 51"/>
                            <a:gd name="T35" fmla="*/ 4 h 40"/>
                            <a:gd name="T36" fmla="*/ 36 w 51"/>
                            <a:gd name="T37" fmla="*/ 7 h 40"/>
                            <a:gd name="T38" fmla="*/ 36 w 51"/>
                            <a:gd name="T39" fmla="*/ 7 h 40"/>
                            <a:gd name="T40" fmla="*/ 22 w 51"/>
                            <a:gd name="T41" fmla="*/ 4 h 40"/>
                            <a:gd name="T42" fmla="*/ 11 w 51"/>
                            <a:gd name="T43" fmla="*/ 4 h 40"/>
                            <a:gd name="T44" fmla="*/ 7 w 51"/>
                            <a:gd name="T45" fmla="*/ 7 h 40"/>
                            <a:gd name="T46" fmla="*/ 4 w 51"/>
                            <a:gd name="T47" fmla="*/ 14 h 40"/>
                            <a:gd name="T48" fmla="*/ 0 w 51"/>
                            <a:gd name="T49" fmla="*/ 22 h 40"/>
                            <a:gd name="T50" fmla="*/ 4 w 51"/>
                            <a:gd name="T51" fmla="*/ 25 h 40"/>
                            <a:gd name="T52" fmla="*/ 7 w 51"/>
                            <a:gd name="T53" fmla="*/ 29 h 40"/>
                            <a:gd name="T54" fmla="*/ 11 w 51"/>
                            <a:gd name="T55" fmla="*/ 33 h 40"/>
                            <a:gd name="T56" fmla="*/ 29 w 51"/>
                            <a:gd name="T57" fmla="*/ 36 h 40"/>
                            <a:gd name="T58" fmla="*/ 36 w 51"/>
                            <a:gd name="T59" fmla="*/ 40 h 40"/>
                            <a:gd name="T60" fmla="*/ 40 w 51"/>
                            <a:gd name="T61" fmla="*/ 36 h 40"/>
                            <a:gd name="T62" fmla="*/ 43 w 51"/>
                            <a:gd name="T63" fmla="*/ 33 h 40"/>
                            <a:gd name="T64" fmla="*/ 47 w 51"/>
                            <a:gd name="T65" fmla="*/ 29 h 40"/>
                            <a:gd name="T66" fmla="*/ 47 w 51"/>
                            <a:gd name="T67" fmla="*/ 22 h 40"/>
                            <a:gd name="T68" fmla="*/ 47 w 51"/>
                            <a:gd name="T69" fmla="*/ 14 h 40"/>
                            <a:gd name="T70" fmla="*/ 43 w 51"/>
                            <a:gd name="T71" fmla="*/ 11 h 40"/>
                            <a:gd name="T72" fmla="*/ 36 w 51"/>
                            <a:gd name="T73" fmla="*/ 7 h 4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</a:cxnLst>
                          <a:rect l="0" t="0" r="r" b="b"/>
                          <a:pathLst>
                            <a:path w="51" h="40">
                              <a:moveTo>
                                <a:pt x="36" y="7"/>
                              </a:moveTo>
                              <a:lnTo>
                                <a:pt x="43" y="11"/>
                              </a:lnTo>
                              <a:lnTo>
                                <a:pt x="47" y="14"/>
                              </a:lnTo>
                              <a:lnTo>
                                <a:pt x="51" y="22"/>
                              </a:lnTo>
                              <a:lnTo>
                                <a:pt x="47" y="29"/>
                              </a:lnTo>
                              <a:lnTo>
                                <a:pt x="43" y="33"/>
                              </a:lnTo>
                              <a:lnTo>
                                <a:pt x="40" y="36"/>
                              </a:lnTo>
                              <a:lnTo>
                                <a:pt x="33" y="40"/>
                              </a:lnTo>
                              <a:lnTo>
                                <a:pt x="25" y="40"/>
                              </a:lnTo>
                              <a:lnTo>
                                <a:pt x="11" y="33"/>
                              </a:lnTo>
                              <a:lnTo>
                                <a:pt x="7" y="29"/>
                              </a:lnTo>
                              <a:lnTo>
                                <a:pt x="4" y="25"/>
                              </a:lnTo>
                              <a:lnTo>
                                <a:pt x="0" y="18"/>
                              </a:lnTo>
                              <a:lnTo>
                                <a:pt x="0" y="11"/>
                              </a:lnTo>
                              <a:lnTo>
                                <a:pt x="4" y="7"/>
                              </a:lnTo>
                              <a:lnTo>
                                <a:pt x="11" y="4"/>
                              </a:lnTo>
                              <a:lnTo>
                                <a:pt x="18" y="0"/>
                              </a:lnTo>
                              <a:lnTo>
                                <a:pt x="22" y="4"/>
                              </a:lnTo>
                              <a:lnTo>
                                <a:pt x="36" y="7"/>
                              </a:lnTo>
                              <a:close/>
                              <a:moveTo>
                                <a:pt x="36" y="7"/>
                              </a:moveTo>
                              <a:lnTo>
                                <a:pt x="22" y="4"/>
                              </a:lnTo>
                              <a:lnTo>
                                <a:pt x="11" y="4"/>
                              </a:lnTo>
                              <a:lnTo>
                                <a:pt x="7" y="7"/>
                              </a:lnTo>
                              <a:lnTo>
                                <a:pt x="4" y="14"/>
                              </a:lnTo>
                              <a:lnTo>
                                <a:pt x="0" y="22"/>
                              </a:lnTo>
                              <a:lnTo>
                                <a:pt x="4" y="25"/>
                              </a:lnTo>
                              <a:lnTo>
                                <a:pt x="7" y="29"/>
                              </a:lnTo>
                              <a:lnTo>
                                <a:pt x="11" y="33"/>
                              </a:lnTo>
                              <a:lnTo>
                                <a:pt x="29" y="36"/>
                              </a:lnTo>
                              <a:lnTo>
                                <a:pt x="36" y="40"/>
                              </a:lnTo>
                              <a:lnTo>
                                <a:pt x="40" y="36"/>
                              </a:lnTo>
                              <a:lnTo>
                                <a:pt x="43" y="33"/>
                              </a:lnTo>
                              <a:lnTo>
                                <a:pt x="47" y="29"/>
                              </a:lnTo>
                              <a:lnTo>
                                <a:pt x="47" y="22"/>
                              </a:lnTo>
                              <a:lnTo>
                                <a:pt x="47" y="14"/>
                              </a:lnTo>
                              <a:lnTo>
                                <a:pt x="43" y="11"/>
                              </a:lnTo>
                              <a:lnTo>
                                <a:pt x="36" y="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Freeform 18"/>
                      <wps:cNvSpPr>
                        <a:spLocks/>
                      </wps:cNvSpPr>
                      <wps:spPr bwMode="auto">
                        <a:xfrm>
                          <a:off x="805" y="758"/>
                          <a:ext cx="50" cy="40"/>
                        </a:xfrm>
                        <a:custGeom>
                          <a:avLst/>
                          <a:gdLst>
                            <a:gd name="T0" fmla="*/ 50 w 50"/>
                            <a:gd name="T1" fmla="*/ 22 h 40"/>
                            <a:gd name="T2" fmla="*/ 47 w 50"/>
                            <a:gd name="T3" fmla="*/ 29 h 40"/>
                            <a:gd name="T4" fmla="*/ 43 w 50"/>
                            <a:gd name="T5" fmla="*/ 32 h 40"/>
                            <a:gd name="T6" fmla="*/ 39 w 50"/>
                            <a:gd name="T7" fmla="*/ 36 h 40"/>
                            <a:gd name="T8" fmla="*/ 36 w 50"/>
                            <a:gd name="T9" fmla="*/ 40 h 40"/>
                            <a:gd name="T10" fmla="*/ 29 w 50"/>
                            <a:gd name="T11" fmla="*/ 36 h 40"/>
                            <a:gd name="T12" fmla="*/ 10 w 50"/>
                            <a:gd name="T13" fmla="*/ 29 h 40"/>
                            <a:gd name="T14" fmla="*/ 7 w 50"/>
                            <a:gd name="T15" fmla="*/ 25 h 40"/>
                            <a:gd name="T16" fmla="*/ 3 w 50"/>
                            <a:gd name="T17" fmla="*/ 18 h 40"/>
                            <a:gd name="T18" fmla="*/ 0 w 50"/>
                            <a:gd name="T19" fmla="*/ 14 h 40"/>
                            <a:gd name="T20" fmla="*/ 3 w 50"/>
                            <a:gd name="T21" fmla="*/ 7 h 40"/>
                            <a:gd name="T22" fmla="*/ 7 w 50"/>
                            <a:gd name="T23" fmla="*/ 0 h 40"/>
                            <a:gd name="T24" fmla="*/ 10 w 50"/>
                            <a:gd name="T25" fmla="*/ 0 h 40"/>
                            <a:gd name="T26" fmla="*/ 3 w 50"/>
                            <a:gd name="T27" fmla="*/ 7 h 40"/>
                            <a:gd name="T28" fmla="*/ 3 w 50"/>
                            <a:gd name="T29" fmla="*/ 18 h 40"/>
                            <a:gd name="T30" fmla="*/ 7 w 50"/>
                            <a:gd name="T31" fmla="*/ 22 h 40"/>
                            <a:gd name="T32" fmla="*/ 10 w 50"/>
                            <a:gd name="T33" fmla="*/ 25 h 40"/>
                            <a:gd name="T34" fmla="*/ 29 w 50"/>
                            <a:gd name="T35" fmla="*/ 36 h 40"/>
                            <a:gd name="T36" fmla="*/ 32 w 50"/>
                            <a:gd name="T37" fmla="*/ 36 h 40"/>
                            <a:gd name="T38" fmla="*/ 36 w 50"/>
                            <a:gd name="T39" fmla="*/ 36 h 40"/>
                            <a:gd name="T40" fmla="*/ 43 w 50"/>
                            <a:gd name="T41" fmla="*/ 32 h 40"/>
                            <a:gd name="T42" fmla="*/ 47 w 50"/>
                            <a:gd name="T43" fmla="*/ 29 h 40"/>
                            <a:gd name="T44" fmla="*/ 50 w 50"/>
                            <a:gd name="T45" fmla="*/ 22 h 4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</a:cxnLst>
                          <a:rect l="0" t="0" r="r" b="b"/>
                          <a:pathLst>
                            <a:path w="50" h="40">
                              <a:moveTo>
                                <a:pt x="50" y="22"/>
                              </a:moveTo>
                              <a:lnTo>
                                <a:pt x="47" y="29"/>
                              </a:lnTo>
                              <a:lnTo>
                                <a:pt x="43" y="32"/>
                              </a:lnTo>
                              <a:lnTo>
                                <a:pt x="39" y="36"/>
                              </a:lnTo>
                              <a:lnTo>
                                <a:pt x="36" y="40"/>
                              </a:lnTo>
                              <a:lnTo>
                                <a:pt x="29" y="36"/>
                              </a:lnTo>
                              <a:lnTo>
                                <a:pt x="10" y="29"/>
                              </a:lnTo>
                              <a:lnTo>
                                <a:pt x="7" y="25"/>
                              </a:lnTo>
                              <a:lnTo>
                                <a:pt x="3" y="18"/>
                              </a:lnTo>
                              <a:lnTo>
                                <a:pt x="0" y="14"/>
                              </a:lnTo>
                              <a:lnTo>
                                <a:pt x="3" y="7"/>
                              </a:lnTo>
                              <a:lnTo>
                                <a:pt x="7" y="0"/>
                              </a:lnTo>
                              <a:lnTo>
                                <a:pt x="10" y="0"/>
                              </a:lnTo>
                              <a:lnTo>
                                <a:pt x="3" y="7"/>
                              </a:lnTo>
                              <a:lnTo>
                                <a:pt x="3" y="18"/>
                              </a:lnTo>
                              <a:lnTo>
                                <a:pt x="7" y="22"/>
                              </a:lnTo>
                              <a:lnTo>
                                <a:pt x="10" y="25"/>
                              </a:lnTo>
                              <a:lnTo>
                                <a:pt x="29" y="36"/>
                              </a:lnTo>
                              <a:lnTo>
                                <a:pt x="32" y="36"/>
                              </a:lnTo>
                              <a:lnTo>
                                <a:pt x="36" y="36"/>
                              </a:lnTo>
                              <a:lnTo>
                                <a:pt x="43" y="32"/>
                              </a:lnTo>
                              <a:lnTo>
                                <a:pt x="47" y="29"/>
                              </a:lnTo>
                              <a:lnTo>
                                <a:pt x="50" y="2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" name="Freeform 19"/>
                      <wps:cNvSpPr>
                        <a:spLocks noEditPoints="1"/>
                      </wps:cNvSpPr>
                      <wps:spPr bwMode="auto">
                        <a:xfrm>
                          <a:off x="848" y="693"/>
                          <a:ext cx="47" cy="43"/>
                        </a:xfrm>
                        <a:custGeom>
                          <a:avLst/>
                          <a:gdLst>
                            <a:gd name="T0" fmla="*/ 40 w 47"/>
                            <a:gd name="T1" fmla="*/ 10 h 43"/>
                            <a:gd name="T2" fmla="*/ 44 w 47"/>
                            <a:gd name="T3" fmla="*/ 18 h 43"/>
                            <a:gd name="T4" fmla="*/ 47 w 47"/>
                            <a:gd name="T5" fmla="*/ 21 h 43"/>
                            <a:gd name="T6" fmla="*/ 47 w 47"/>
                            <a:gd name="T7" fmla="*/ 29 h 43"/>
                            <a:gd name="T8" fmla="*/ 44 w 47"/>
                            <a:gd name="T9" fmla="*/ 36 h 43"/>
                            <a:gd name="T10" fmla="*/ 40 w 47"/>
                            <a:gd name="T11" fmla="*/ 39 h 43"/>
                            <a:gd name="T12" fmla="*/ 33 w 47"/>
                            <a:gd name="T13" fmla="*/ 43 h 43"/>
                            <a:gd name="T14" fmla="*/ 25 w 47"/>
                            <a:gd name="T15" fmla="*/ 43 h 43"/>
                            <a:gd name="T16" fmla="*/ 18 w 47"/>
                            <a:gd name="T17" fmla="*/ 39 h 43"/>
                            <a:gd name="T18" fmla="*/ 7 w 47"/>
                            <a:gd name="T19" fmla="*/ 29 h 43"/>
                            <a:gd name="T20" fmla="*/ 4 w 47"/>
                            <a:gd name="T21" fmla="*/ 25 h 43"/>
                            <a:gd name="T22" fmla="*/ 0 w 47"/>
                            <a:gd name="T23" fmla="*/ 18 h 43"/>
                            <a:gd name="T24" fmla="*/ 0 w 47"/>
                            <a:gd name="T25" fmla="*/ 10 h 43"/>
                            <a:gd name="T26" fmla="*/ 4 w 47"/>
                            <a:gd name="T27" fmla="*/ 3 h 43"/>
                            <a:gd name="T28" fmla="*/ 11 w 47"/>
                            <a:gd name="T29" fmla="*/ 0 h 43"/>
                            <a:gd name="T30" fmla="*/ 15 w 47"/>
                            <a:gd name="T31" fmla="*/ 0 h 43"/>
                            <a:gd name="T32" fmla="*/ 22 w 47"/>
                            <a:gd name="T33" fmla="*/ 0 h 43"/>
                            <a:gd name="T34" fmla="*/ 29 w 47"/>
                            <a:gd name="T35" fmla="*/ 3 h 43"/>
                            <a:gd name="T36" fmla="*/ 40 w 47"/>
                            <a:gd name="T37" fmla="*/ 10 h 43"/>
                            <a:gd name="T38" fmla="*/ 40 w 47"/>
                            <a:gd name="T39" fmla="*/ 14 h 43"/>
                            <a:gd name="T40" fmla="*/ 25 w 47"/>
                            <a:gd name="T41" fmla="*/ 3 h 43"/>
                            <a:gd name="T42" fmla="*/ 22 w 47"/>
                            <a:gd name="T43" fmla="*/ 0 h 43"/>
                            <a:gd name="T44" fmla="*/ 15 w 47"/>
                            <a:gd name="T45" fmla="*/ 0 h 43"/>
                            <a:gd name="T46" fmla="*/ 11 w 47"/>
                            <a:gd name="T47" fmla="*/ 3 h 43"/>
                            <a:gd name="T48" fmla="*/ 4 w 47"/>
                            <a:gd name="T49" fmla="*/ 7 h 43"/>
                            <a:gd name="T50" fmla="*/ 4 w 47"/>
                            <a:gd name="T51" fmla="*/ 14 h 43"/>
                            <a:gd name="T52" fmla="*/ 4 w 47"/>
                            <a:gd name="T53" fmla="*/ 18 h 43"/>
                            <a:gd name="T54" fmla="*/ 4 w 47"/>
                            <a:gd name="T55" fmla="*/ 25 h 43"/>
                            <a:gd name="T56" fmla="*/ 7 w 47"/>
                            <a:gd name="T57" fmla="*/ 29 h 43"/>
                            <a:gd name="T58" fmla="*/ 22 w 47"/>
                            <a:gd name="T59" fmla="*/ 36 h 43"/>
                            <a:gd name="T60" fmla="*/ 29 w 47"/>
                            <a:gd name="T61" fmla="*/ 39 h 43"/>
                            <a:gd name="T62" fmla="*/ 33 w 47"/>
                            <a:gd name="T63" fmla="*/ 39 h 43"/>
                            <a:gd name="T64" fmla="*/ 40 w 47"/>
                            <a:gd name="T65" fmla="*/ 36 h 43"/>
                            <a:gd name="T66" fmla="*/ 44 w 47"/>
                            <a:gd name="T67" fmla="*/ 32 h 43"/>
                            <a:gd name="T68" fmla="*/ 44 w 47"/>
                            <a:gd name="T69" fmla="*/ 29 h 43"/>
                            <a:gd name="T70" fmla="*/ 44 w 47"/>
                            <a:gd name="T71" fmla="*/ 21 h 43"/>
                            <a:gd name="T72" fmla="*/ 44 w 47"/>
                            <a:gd name="T73" fmla="*/ 18 h 43"/>
                            <a:gd name="T74" fmla="*/ 40 w 47"/>
                            <a:gd name="T75" fmla="*/ 14 h 4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</a:cxnLst>
                          <a:rect l="0" t="0" r="r" b="b"/>
                          <a:pathLst>
                            <a:path w="47" h="43">
                              <a:moveTo>
                                <a:pt x="40" y="10"/>
                              </a:moveTo>
                              <a:lnTo>
                                <a:pt x="44" y="18"/>
                              </a:lnTo>
                              <a:lnTo>
                                <a:pt x="47" y="21"/>
                              </a:lnTo>
                              <a:lnTo>
                                <a:pt x="47" y="29"/>
                              </a:lnTo>
                              <a:lnTo>
                                <a:pt x="44" y="36"/>
                              </a:lnTo>
                              <a:lnTo>
                                <a:pt x="40" y="39"/>
                              </a:lnTo>
                              <a:lnTo>
                                <a:pt x="33" y="43"/>
                              </a:lnTo>
                              <a:lnTo>
                                <a:pt x="25" y="43"/>
                              </a:lnTo>
                              <a:lnTo>
                                <a:pt x="18" y="39"/>
                              </a:lnTo>
                              <a:lnTo>
                                <a:pt x="7" y="29"/>
                              </a:lnTo>
                              <a:lnTo>
                                <a:pt x="4" y="25"/>
                              </a:lnTo>
                              <a:lnTo>
                                <a:pt x="0" y="18"/>
                              </a:lnTo>
                              <a:lnTo>
                                <a:pt x="0" y="10"/>
                              </a:lnTo>
                              <a:lnTo>
                                <a:pt x="4" y="3"/>
                              </a:lnTo>
                              <a:lnTo>
                                <a:pt x="11" y="0"/>
                              </a:lnTo>
                              <a:lnTo>
                                <a:pt x="15" y="0"/>
                              </a:lnTo>
                              <a:lnTo>
                                <a:pt x="22" y="0"/>
                              </a:lnTo>
                              <a:lnTo>
                                <a:pt x="29" y="3"/>
                              </a:lnTo>
                              <a:lnTo>
                                <a:pt x="40" y="10"/>
                              </a:lnTo>
                              <a:close/>
                              <a:moveTo>
                                <a:pt x="40" y="14"/>
                              </a:moveTo>
                              <a:lnTo>
                                <a:pt x="25" y="3"/>
                              </a:lnTo>
                              <a:lnTo>
                                <a:pt x="22" y="0"/>
                              </a:lnTo>
                              <a:lnTo>
                                <a:pt x="15" y="0"/>
                              </a:lnTo>
                              <a:lnTo>
                                <a:pt x="11" y="3"/>
                              </a:lnTo>
                              <a:lnTo>
                                <a:pt x="4" y="7"/>
                              </a:lnTo>
                              <a:lnTo>
                                <a:pt x="4" y="14"/>
                              </a:lnTo>
                              <a:lnTo>
                                <a:pt x="4" y="18"/>
                              </a:lnTo>
                              <a:lnTo>
                                <a:pt x="4" y="25"/>
                              </a:lnTo>
                              <a:lnTo>
                                <a:pt x="7" y="29"/>
                              </a:lnTo>
                              <a:lnTo>
                                <a:pt x="22" y="36"/>
                              </a:lnTo>
                              <a:lnTo>
                                <a:pt x="29" y="39"/>
                              </a:lnTo>
                              <a:lnTo>
                                <a:pt x="33" y="39"/>
                              </a:lnTo>
                              <a:lnTo>
                                <a:pt x="40" y="36"/>
                              </a:lnTo>
                              <a:lnTo>
                                <a:pt x="44" y="32"/>
                              </a:lnTo>
                              <a:lnTo>
                                <a:pt x="44" y="29"/>
                              </a:lnTo>
                              <a:lnTo>
                                <a:pt x="44" y="21"/>
                              </a:lnTo>
                              <a:lnTo>
                                <a:pt x="44" y="18"/>
                              </a:lnTo>
                              <a:lnTo>
                                <a:pt x="40" y="1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" name="Freeform 20"/>
                      <wps:cNvSpPr>
                        <a:spLocks/>
                      </wps:cNvSpPr>
                      <wps:spPr bwMode="auto">
                        <a:xfrm>
                          <a:off x="935" y="569"/>
                          <a:ext cx="62" cy="73"/>
                        </a:xfrm>
                        <a:custGeom>
                          <a:avLst/>
                          <a:gdLst>
                            <a:gd name="T0" fmla="*/ 62 w 62"/>
                            <a:gd name="T1" fmla="*/ 58 h 73"/>
                            <a:gd name="T2" fmla="*/ 51 w 62"/>
                            <a:gd name="T3" fmla="*/ 66 h 73"/>
                            <a:gd name="T4" fmla="*/ 44 w 62"/>
                            <a:gd name="T5" fmla="*/ 69 h 73"/>
                            <a:gd name="T6" fmla="*/ 36 w 62"/>
                            <a:gd name="T7" fmla="*/ 73 h 73"/>
                            <a:gd name="T8" fmla="*/ 29 w 62"/>
                            <a:gd name="T9" fmla="*/ 69 h 73"/>
                            <a:gd name="T10" fmla="*/ 22 w 62"/>
                            <a:gd name="T11" fmla="*/ 62 h 73"/>
                            <a:gd name="T12" fmla="*/ 4 w 62"/>
                            <a:gd name="T13" fmla="*/ 37 h 73"/>
                            <a:gd name="T14" fmla="*/ 0 w 62"/>
                            <a:gd name="T15" fmla="*/ 29 h 73"/>
                            <a:gd name="T16" fmla="*/ 0 w 62"/>
                            <a:gd name="T17" fmla="*/ 22 h 73"/>
                            <a:gd name="T18" fmla="*/ 4 w 62"/>
                            <a:gd name="T19" fmla="*/ 15 h 73"/>
                            <a:gd name="T20" fmla="*/ 7 w 62"/>
                            <a:gd name="T21" fmla="*/ 8 h 73"/>
                            <a:gd name="T22" fmla="*/ 18 w 62"/>
                            <a:gd name="T23" fmla="*/ 0 h 73"/>
                            <a:gd name="T24" fmla="*/ 18 w 62"/>
                            <a:gd name="T25" fmla="*/ 0 h 73"/>
                            <a:gd name="T26" fmla="*/ 7 w 62"/>
                            <a:gd name="T27" fmla="*/ 8 h 73"/>
                            <a:gd name="T28" fmla="*/ 4 w 62"/>
                            <a:gd name="T29" fmla="*/ 15 h 73"/>
                            <a:gd name="T30" fmla="*/ 0 w 62"/>
                            <a:gd name="T31" fmla="*/ 22 h 73"/>
                            <a:gd name="T32" fmla="*/ 0 w 62"/>
                            <a:gd name="T33" fmla="*/ 29 h 73"/>
                            <a:gd name="T34" fmla="*/ 4 w 62"/>
                            <a:gd name="T35" fmla="*/ 37 h 73"/>
                            <a:gd name="T36" fmla="*/ 25 w 62"/>
                            <a:gd name="T37" fmla="*/ 62 h 73"/>
                            <a:gd name="T38" fmla="*/ 29 w 62"/>
                            <a:gd name="T39" fmla="*/ 66 h 73"/>
                            <a:gd name="T40" fmla="*/ 29 w 62"/>
                            <a:gd name="T41" fmla="*/ 66 h 73"/>
                            <a:gd name="T42" fmla="*/ 33 w 62"/>
                            <a:gd name="T43" fmla="*/ 69 h 73"/>
                            <a:gd name="T44" fmla="*/ 36 w 62"/>
                            <a:gd name="T45" fmla="*/ 69 h 73"/>
                            <a:gd name="T46" fmla="*/ 40 w 62"/>
                            <a:gd name="T47" fmla="*/ 69 h 73"/>
                            <a:gd name="T48" fmla="*/ 44 w 62"/>
                            <a:gd name="T49" fmla="*/ 69 h 73"/>
                            <a:gd name="T50" fmla="*/ 47 w 62"/>
                            <a:gd name="T51" fmla="*/ 69 h 73"/>
                            <a:gd name="T52" fmla="*/ 51 w 62"/>
                            <a:gd name="T53" fmla="*/ 66 h 73"/>
                            <a:gd name="T54" fmla="*/ 62 w 62"/>
                            <a:gd name="T55" fmla="*/ 58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</a:cxnLst>
                          <a:rect l="0" t="0" r="r" b="b"/>
                          <a:pathLst>
                            <a:path w="62" h="73">
                              <a:moveTo>
                                <a:pt x="62" y="58"/>
                              </a:moveTo>
                              <a:lnTo>
                                <a:pt x="51" y="66"/>
                              </a:lnTo>
                              <a:lnTo>
                                <a:pt x="44" y="69"/>
                              </a:lnTo>
                              <a:lnTo>
                                <a:pt x="36" y="73"/>
                              </a:lnTo>
                              <a:lnTo>
                                <a:pt x="29" y="69"/>
                              </a:lnTo>
                              <a:lnTo>
                                <a:pt x="22" y="62"/>
                              </a:lnTo>
                              <a:lnTo>
                                <a:pt x="4" y="37"/>
                              </a:lnTo>
                              <a:lnTo>
                                <a:pt x="0" y="29"/>
                              </a:lnTo>
                              <a:lnTo>
                                <a:pt x="0" y="22"/>
                              </a:lnTo>
                              <a:lnTo>
                                <a:pt x="4" y="15"/>
                              </a:lnTo>
                              <a:lnTo>
                                <a:pt x="7" y="8"/>
                              </a:lnTo>
                              <a:lnTo>
                                <a:pt x="18" y="0"/>
                              </a:lnTo>
                              <a:lnTo>
                                <a:pt x="7" y="8"/>
                              </a:lnTo>
                              <a:lnTo>
                                <a:pt x="4" y="15"/>
                              </a:lnTo>
                              <a:lnTo>
                                <a:pt x="0" y="22"/>
                              </a:lnTo>
                              <a:lnTo>
                                <a:pt x="0" y="29"/>
                              </a:lnTo>
                              <a:lnTo>
                                <a:pt x="4" y="37"/>
                              </a:lnTo>
                              <a:lnTo>
                                <a:pt x="25" y="62"/>
                              </a:lnTo>
                              <a:lnTo>
                                <a:pt x="29" y="66"/>
                              </a:lnTo>
                              <a:lnTo>
                                <a:pt x="33" y="69"/>
                              </a:lnTo>
                              <a:lnTo>
                                <a:pt x="36" y="69"/>
                              </a:lnTo>
                              <a:lnTo>
                                <a:pt x="40" y="69"/>
                              </a:lnTo>
                              <a:lnTo>
                                <a:pt x="44" y="69"/>
                              </a:lnTo>
                              <a:lnTo>
                                <a:pt x="47" y="69"/>
                              </a:lnTo>
                              <a:lnTo>
                                <a:pt x="51" y="66"/>
                              </a:lnTo>
                              <a:lnTo>
                                <a:pt x="62" y="5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Freeform 21"/>
                      <wps:cNvSpPr>
                        <a:spLocks noEditPoints="1"/>
                      </wps:cNvSpPr>
                      <wps:spPr bwMode="auto">
                        <a:xfrm>
                          <a:off x="1022" y="551"/>
                          <a:ext cx="47" cy="47"/>
                        </a:xfrm>
                        <a:custGeom>
                          <a:avLst/>
                          <a:gdLst>
                            <a:gd name="T0" fmla="*/ 47 w 47"/>
                            <a:gd name="T1" fmla="*/ 36 h 47"/>
                            <a:gd name="T2" fmla="*/ 29 w 47"/>
                            <a:gd name="T3" fmla="*/ 47 h 47"/>
                            <a:gd name="T4" fmla="*/ 25 w 47"/>
                            <a:gd name="T5" fmla="*/ 47 h 47"/>
                            <a:gd name="T6" fmla="*/ 22 w 47"/>
                            <a:gd name="T7" fmla="*/ 47 h 47"/>
                            <a:gd name="T8" fmla="*/ 18 w 47"/>
                            <a:gd name="T9" fmla="*/ 44 h 47"/>
                            <a:gd name="T10" fmla="*/ 11 w 47"/>
                            <a:gd name="T11" fmla="*/ 40 h 47"/>
                            <a:gd name="T12" fmla="*/ 7 w 47"/>
                            <a:gd name="T13" fmla="*/ 36 h 47"/>
                            <a:gd name="T14" fmla="*/ 11 w 47"/>
                            <a:gd name="T15" fmla="*/ 29 h 47"/>
                            <a:gd name="T16" fmla="*/ 14 w 47"/>
                            <a:gd name="T17" fmla="*/ 26 h 47"/>
                            <a:gd name="T18" fmla="*/ 18 w 47"/>
                            <a:gd name="T19" fmla="*/ 22 h 47"/>
                            <a:gd name="T20" fmla="*/ 33 w 47"/>
                            <a:gd name="T21" fmla="*/ 15 h 47"/>
                            <a:gd name="T22" fmla="*/ 29 w 47"/>
                            <a:gd name="T23" fmla="*/ 7 h 47"/>
                            <a:gd name="T24" fmla="*/ 25 w 47"/>
                            <a:gd name="T25" fmla="*/ 4 h 47"/>
                            <a:gd name="T26" fmla="*/ 22 w 47"/>
                            <a:gd name="T27" fmla="*/ 0 h 47"/>
                            <a:gd name="T28" fmla="*/ 11 w 47"/>
                            <a:gd name="T29" fmla="*/ 0 h 47"/>
                            <a:gd name="T30" fmla="*/ 0 w 47"/>
                            <a:gd name="T31" fmla="*/ 7 h 47"/>
                            <a:gd name="T32" fmla="*/ 0 w 47"/>
                            <a:gd name="T33" fmla="*/ 7 h 47"/>
                            <a:gd name="T34" fmla="*/ 11 w 47"/>
                            <a:gd name="T35" fmla="*/ 0 h 47"/>
                            <a:gd name="T36" fmla="*/ 18 w 47"/>
                            <a:gd name="T37" fmla="*/ 0 h 47"/>
                            <a:gd name="T38" fmla="*/ 22 w 47"/>
                            <a:gd name="T39" fmla="*/ 0 h 47"/>
                            <a:gd name="T40" fmla="*/ 29 w 47"/>
                            <a:gd name="T41" fmla="*/ 0 h 47"/>
                            <a:gd name="T42" fmla="*/ 33 w 47"/>
                            <a:gd name="T43" fmla="*/ 7 h 47"/>
                            <a:gd name="T44" fmla="*/ 47 w 47"/>
                            <a:gd name="T45" fmla="*/ 36 h 47"/>
                            <a:gd name="T46" fmla="*/ 43 w 47"/>
                            <a:gd name="T47" fmla="*/ 36 h 47"/>
                            <a:gd name="T48" fmla="*/ 36 w 47"/>
                            <a:gd name="T49" fmla="*/ 18 h 47"/>
                            <a:gd name="T50" fmla="*/ 18 w 47"/>
                            <a:gd name="T51" fmla="*/ 26 h 47"/>
                            <a:gd name="T52" fmla="*/ 11 w 47"/>
                            <a:gd name="T53" fmla="*/ 33 h 47"/>
                            <a:gd name="T54" fmla="*/ 11 w 47"/>
                            <a:gd name="T55" fmla="*/ 40 h 47"/>
                            <a:gd name="T56" fmla="*/ 18 w 47"/>
                            <a:gd name="T57" fmla="*/ 44 h 47"/>
                            <a:gd name="T58" fmla="*/ 22 w 47"/>
                            <a:gd name="T59" fmla="*/ 47 h 47"/>
                            <a:gd name="T60" fmla="*/ 25 w 47"/>
                            <a:gd name="T61" fmla="*/ 47 h 47"/>
                            <a:gd name="T62" fmla="*/ 29 w 47"/>
                            <a:gd name="T63" fmla="*/ 44 h 47"/>
                            <a:gd name="T64" fmla="*/ 43 w 47"/>
                            <a:gd name="T65" fmla="*/ 36 h 4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</a:cxnLst>
                          <a:rect l="0" t="0" r="r" b="b"/>
                          <a:pathLst>
                            <a:path w="47" h="47">
                              <a:moveTo>
                                <a:pt x="47" y="36"/>
                              </a:moveTo>
                              <a:lnTo>
                                <a:pt x="29" y="47"/>
                              </a:lnTo>
                              <a:lnTo>
                                <a:pt x="25" y="47"/>
                              </a:lnTo>
                              <a:lnTo>
                                <a:pt x="22" y="47"/>
                              </a:lnTo>
                              <a:lnTo>
                                <a:pt x="18" y="44"/>
                              </a:lnTo>
                              <a:lnTo>
                                <a:pt x="11" y="40"/>
                              </a:lnTo>
                              <a:lnTo>
                                <a:pt x="7" y="36"/>
                              </a:lnTo>
                              <a:lnTo>
                                <a:pt x="11" y="29"/>
                              </a:lnTo>
                              <a:lnTo>
                                <a:pt x="14" y="26"/>
                              </a:lnTo>
                              <a:lnTo>
                                <a:pt x="18" y="22"/>
                              </a:lnTo>
                              <a:lnTo>
                                <a:pt x="33" y="15"/>
                              </a:lnTo>
                              <a:lnTo>
                                <a:pt x="29" y="7"/>
                              </a:lnTo>
                              <a:lnTo>
                                <a:pt x="25" y="4"/>
                              </a:lnTo>
                              <a:lnTo>
                                <a:pt x="22" y="0"/>
                              </a:lnTo>
                              <a:lnTo>
                                <a:pt x="11" y="0"/>
                              </a:lnTo>
                              <a:lnTo>
                                <a:pt x="0" y="7"/>
                              </a:lnTo>
                              <a:lnTo>
                                <a:pt x="11" y="0"/>
                              </a:lnTo>
                              <a:lnTo>
                                <a:pt x="18" y="0"/>
                              </a:lnTo>
                              <a:lnTo>
                                <a:pt x="22" y="0"/>
                              </a:lnTo>
                              <a:lnTo>
                                <a:pt x="29" y="0"/>
                              </a:lnTo>
                              <a:lnTo>
                                <a:pt x="33" y="7"/>
                              </a:lnTo>
                              <a:lnTo>
                                <a:pt x="47" y="36"/>
                              </a:lnTo>
                              <a:close/>
                              <a:moveTo>
                                <a:pt x="43" y="36"/>
                              </a:moveTo>
                              <a:lnTo>
                                <a:pt x="36" y="18"/>
                              </a:lnTo>
                              <a:lnTo>
                                <a:pt x="18" y="26"/>
                              </a:lnTo>
                              <a:lnTo>
                                <a:pt x="11" y="33"/>
                              </a:lnTo>
                              <a:lnTo>
                                <a:pt x="11" y="40"/>
                              </a:lnTo>
                              <a:lnTo>
                                <a:pt x="18" y="44"/>
                              </a:lnTo>
                              <a:lnTo>
                                <a:pt x="22" y="47"/>
                              </a:lnTo>
                              <a:lnTo>
                                <a:pt x="25" y="47"/>
                              </a:lnTo>
                              <a:lnTo>
                                <a:pt x="29" y="44"/>
                              </a:lnTo>
                              <a:lnTo>
                                <a:pt x="43" y="3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Freeform 22"/>
                      <wps:cNvSpPr>
                        <a:spLocks/>
                      </wps:cNvSpPr>
                      <wps:spPr bwMode="auto">
                        <a:xfrm>
                          <a:off x="1102" y="515"/>
                          <a:ext cx="32" cy="51"/>
                        </a:xfrm>
                        <a:custGeom>
                          <a:avLst/>
                          <a:gdLst>
                            <a:gd name="T0" fmla="*/ 32 w 32"/>
                            <a:gd name="T1" fmla="*/ 0 h 51"/>
                            <a:gd name="T2" fmla="*/ 29 w 32"/>
                            <a:gd name="T3" fmla="*/ 51 h 51"/>
                            <a:gd name="T4" fmla="*/ 29 w 32"/>
                            <a:gd name="T5" fmla="*/ 51 h 51"/>
                            <a:gd name="T6" fmla="*/ 0 w 32"/>
                            <a:gd name="T7" fmla="*/ 11 h 51"/>
                            <a:gd name="T8" fmla="*/ 0 w 32"/>
                            <a:gd name="T9" fmla="*/ 11 h 51"/>
                            <a:gd name="T10" fmla="*/ 29 w 32"/>
                            <a:gd name="T11" fmla="*/ 51 h 51"/>
                            <a:gd name="T12" fmla="*/ 29 w 32"/>
                            <a:gd name="T13" fmla="*/ 0 h 51"/>
                            <a:gd name="T14" fmla="*/ 32 w 32"/>
                            <a:gd name="T15" fmla="*/ 0 h 5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2" h="51">
                              <a:moveTo>
                                <a:pt x="32" y="0"/>
                              </a:moveTo>
                              <a:lnTo>
                                <a:pt x="29" y="51"/>
                              </a:lnTo>
                              <a:lnTo>
                                <a:pt x="0" y="11"/>
                              </a:lnTo>
                              <a:lnTo>
                                <a:pt x="29" y="51"/>
                              </a:lnTo>
                              <a:lnTo>
                                <a:pt x="29" y="0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" name="Freeform 23"/>
                      <wps:cNvSpPr>
                        <a:spLocks noEditPoints="1"/>
                      </wps:cNvSpPr>
                      <wps:spPr bwMode="auto">
                        <a:xfrm>
                          <a:off x="1192" y="504"/>
                          <a:ext cx="37" cy="51"/>
                        </a:xfrm>
                        <a:custGeom>
                          <a:avLst/>
                          <a:gdLst>
                            <a:gd name="T0" fmla="*/ 37 w 37"/>
                            <a:gd name="T1" fmla="*/ 47 h 51"/>
                            <a:gd name="T2" fmla="*/ 15 w 37"/>
                            <a:gd name="T3" fmla="*/ 51 h 51"/>
                            <a:gd name="T4" fmla="*/ 11 w 37"/>
                            <a:gd name="T5" fmla="*/ 51 h 51"/>
                            <a:gd name="T6" fmla="*/ 8 w 37"/>
                            <a:gd name="T7" fmla="*/ 47 h 51"/>
                            <a:gd name="T8" fmla="*/ 4 w 37"/>
                            <a:gd name="T9" fmla="*/ 44 h 51"/>
                            <a:gd name="T10" fmla="*/ 0 w 37"/>
                            <a:gd name="T11" fmla="*/ 36 h 51"/>
                            <a:gd name="T12" fmla="*/ 4 w 37"/>
                            <a:gd name="T13" fmla="*/ 33 h 51"/>
                            <a:gd name="T14" fmla="*/ 8 w 37"/>
                            <a:gd name="T15" fmla="*/ 25 h 51"/>
                            <a:gd name="T16" fmla="*/ 11 w 37"/>
                            <a:gd name="T17" fmla="*/ 25 h 51"/>
                            <a:gd name="T18" fmla="*/ 15 w 37"/>
                            <a:gd name="T19" fmla="*/ 25 h 51"/>
                            <a:gd name="T20" fmla="*/ 33 w 37"/>
                            <a:gd name="T21" fmla="*/ 22 h 51"/>
                            <a:gd name="T22" fmla="*/ 29 w 37"/>
                            <a:gd name="T23" fmla="*/ 15 h 51"/>
                            <a:gd name="T24" fmla="*/ 29 w 37"/>
                            <a:gd name="T25" fmla="*/ 7 h 51"/>
                            <a:gd name="T26" fmla="*/ 26 w 37"/>
                            <a:gd name="T27" fmla="*/ 4 h 51"/>
                            <a:gd name="T28" fmla="*/ 22 w 37"/>
                            <a:gd name="T29" fmla="*/ 0 h 51"/>
                            <a:gd name="T30" fmla="*/ 15 w 37"/>
                            <a:gd name="T31" fmla="*/ 0 h 51"/>
                            <a:gd name="T32" fmla="*/ 4 w 37"/>
                            <a:gd name="T33" fmla="*/ 4 h 51"/>
                            <a:gd name="T34" fmla="*/ 4 w 37"/>
                            <a:gd name="T35" fmla="*/ 0 h 51"/>
                            <a:gd name="T36" fmla="*/ 15 w 37"/>
                            <a:gd name="T37" fmla="*/ 0 h 51"/>
                            <a:gd name="T38" fmla="*/ 22 w 37"/>
                            <a:gd name="T39" fmla="*/ 0 h 51"/>
                            <a:gd name="T40" fmla="*/ 26 w 37"/>
                            <a:gd name="T41" fmla="*/ 4 h 51"/>
                            <a:gd name="T42" fmla="*/ 29 w 37"/>
                            <a:gd name="T43" fmla="*/ 7 h 51"/>
                            <a:gd name="T44" fmla="*/ 33 w 37"/>
                            <a:gd name="T45" fmla="*/ 15 h 51"/>
                            <a:gd name="T46" fmla="*/ 37 w 37"/>
                            <a:gd name="T47" fmla="*/ 47 h 51"/>
                            <a:gd name="T48" fmla="*/ 33 w 37"/>
                            <a:gd name="T49" fmla="*/ 47 h 51"/>
                            <a:gd name="T50" fmla="*/ 33 w 37"/>
                            <a:gd name="T51" fmla="*/ 25 h 51"/>
                            <a:gd name="T52" fmla="*/ 15 w 37"/>
                            <a:gd name="T53" fmla="*/ 25 h 51"/>
                            <a:gd name="T54" fmla="*/ 4 w 37"/>
                            <a:gd name="T55" fmla="*/ 29 h 51"/>
                            <a:gd name="T56" fmla="*/ 4 w 37"/>
                            <a:gd name="T57" fmla="*/ 33 h 51"/>
                            <a:gd name="T58" fmla="*/ 4 w 37"/>
                            <a:gd name="T59" fmla="*/ 36 h 51"/>
                            <a:gd name="T60" fmla="*/ 4 w 37"/>
                            <a:gd name="T61" fmla="*/ 44 h 51"/>
                            <a:gd name="T62" fmla="*/ 8 w 37"/>
                            <a:gd name="T63" fmla="*/ 47 h 51"/>
                            <a:gd name="T64" fmla="*/ 11 w 37"/>
                            <a:gd name="T65" fmla="*/ 47 h 51"/>
                            <a:gd name="T66" fmla="*/ 15 w 37"/>
                            <a:gd name="T67" fmla="*/ 47 h 51"/>
                            <a:gd name="T68" fmla="*/ 33 w 37"/>
                            <a:gd name="T69" fmla="*/ 47 h 5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</a:cxnLst>
                          <a:rect l="0" t="0" r="r" b="b"/>
                          <a:pathLst>
                            <a:path w="37" h="51">
                              <a:moveTo>
                                <a:pt x="37" y="47"/>
                              </a:moveTo>
                              <a:lnTo>
                                <a:pt x="15" y="51"/>
                              </a:lnTo>
                              <a:lnTo>
                                <a:pt x="11" y="51"/>
                              </a:lnTo>
                              <a:lnTo>
                                <a:pt x="8" y="47"/>
                              </a:lnTo>
                              <a:lnTo>
                                <a:pt x="4" y="44"/>
                              </a:lnTo>
                              <a:lnTo>
                                <a:pt x="0" y="36"/>
                              </a:lnTo>
                              <a:lnTo>
                                <a:pt x="4" y="33"/>
                              </a:lnTo>
                              <a:lnTo>
                                <a:pt x="8" y="25"/>
                              </a:lnTo>
                              <a:lnTo>
                                <a:pt x="11" y="25"/>
                              </a:lnTo>
                              <a:lnTo>
                                <a:pt x="15" y="25"/>
                              </a:lnTo>
                              <a:lnTo>
                                <a:pt x="33" y="22"/>
                              </a:lnTo>
                              <a:lnTo>
                                <a:pt x="29" y="15"/>
                              </a:lnTo>
                              <a:lnTo>
                                <a:pt x="29" y="7"/>
                              </a:lnTo>
                              <a:lnTo>
                                <a:pt x="26" y="4"/>
                              </a:lnTo>
                              <a:lnTo>
                                <a:pt x="22" y="0"/>
                              </a:lnTo>
                              <a:lnTo>
                                <a:pt x="15" y="0"/>
                              </a:lnTo>
                              <a:lnTo>
                                <a:pt x="4" y="4"/>
                              </a:lnTo>
                              <a:lnTo>
                                <a:pt x="4" y="0"/>
                              </a:lnTo>
                              <a:lnTo>
                                <a:pt x="15" y="0"/>
                              </a:lnTo>
                              <a:lnTo>
                                <a:pt x="22" y="0"/>
                              </a:lnTo>
                              <a:lnTo>
                                <a:pt x="26" y="4"/>
                              </a:lnTo>
                              <a:lnTo>
                                <a:pt x="29" y="7"/>
                              </a:lnTo>
                              <a:lnTo>
                                <a:pt x="33" y="15"/>
                              </a:lnTo>
                              <a:lnTo>
                                <a:pt x="37" y="47"/>
                              </a:lnTo>
                              <a:close/>
                              <a:moveTo>
                                <a:pt x="33" y="47"/>
                              </a:moveTo>
                              <a:lnTo>
                                <a:pt x="33" y="25"/>
                              </a:lnTo>
                              <a:lnTo>
                                <a:pt x="15" y="25"/>
                              </a:lnTo>
                              <a:lnTo>
                                <a:pt x="4" y="29"/>
                              </a:lnTo>
                              <a:lnTo>
                                <a:pt x="4" y="33"/>
                              </a:lnTo>
                              <a:lnTo>
                                <a:pt x="4" y="36"/>
                              </a:lnTo>
                              <a:lnTo>
                                <a:pt x="4" y="44"/>
                              </a:lnTo>
                              <a:lnTo>
                                <a:pt x="8" y="47"/>
                              </a:lnTo>
                              <a:lnTo>
                                <a:pt x="11" y="47"/>
                              </a:lnTo>
                              <a:lnTo>
                                <a:pt x="15" y="47"/>
                              </a:lnTo>
                              <a:lnTo>
                                <a:pt x="33" y="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Freeform 24"/>
                      <wps:cNvSpPr>
                        <a:spLocks/>
                      </wps:cNvSpPr>
                      <wps:spPr bwMode="auto">
                        <a:xfrm>
                          <a:off x="1276" y="479"/>
                          <a:ext cx="11" cy="72"/>
                        </a:xfrm>
                        <a:custGeom>
                          <a:avLst/>
                          <a:gdLst>
                            <a:gd name="T0" fmla="*/ 11 w 11"/>
                            <a:gd name="T1" fmla="*/ 72 h 72"/>
                            <a:gd name="T2" fmla="*/ 7 w 11"/>
                            <a:gd name="T3" fmla="*/ 72 h 72"/>
                            <a:gd name="T4" fmla="*/ 3 w 11"/>
                            <a:gd name="T5" fmla="*/ 72 h 72"/>
                            <a:gd name="T6" fmla="*/ 3 w 11"/>
                            <a:gd name="T7" fmla="*/ 69 h 72"/>
                            <a:gd name="T8" fmla="*/ 0 w 11"/>
                            <a:gd name="T9" fmla="*/ 65 h 72"/>
                            <a:gd name="T10" fmla="*/ 7 w 11"/>
                            <a:gd name="T11" fmla="*/ 0 h 72"/>
                            <a:gd name="T12" fmla="*/ 7 w 11"/>
                            <a:gd name="T13" fmla="*/ 0 h 72"/>
                            <a:gd name="T14" fmla="*/ 3 w 11"/>
                            <a:gd name="T15" fmla="*/ 65 h 72"/>
                            <a:gd name="T16" fmla="*/ 3 w 11"/>
                            <a:gd name="T17" fmla="*/ 69 h 72"/>
                            <a:gd name="T18" fmla="*/ 3 w 11"/>
                            <a:gd name="T19" fmla="*/ 69 h 72"/>
                            <a:gd name="T20" fmla="*/ 7 w 11"/>
                            <a:gd name="T21" fmla="*/ 72 h 72"/>
                            <a:gd name="T22" fmla="*/ 11 w 11"/>
                            <a:gd name="T23" fmla="*/ 72 h 7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11" h="72">
                              <a:moveTo>
                                <a:pt x="11" y="72"/>
                              </a:moveTo>
                              <a:lnTo>
                                <a:pt x="7" y="72"/>
                              </a:lnTo>
                              <a:lnTo>
                                <a:pt x="3" y="72"/>
                              </a:lnTo>
                              <a:lnTo>
                                <a:pt x="3" y="69"/>
                              </a:lnTo>
                              <a:lnTo>
                                <a:pt x="0" y="65"/>
                              </a:lnTo>
                              <a:lnTo>
                                <a:pt x="7" y="0"/>
                              </a:lnTo>
                              <a:lnTo>
                                <a:pt x="3" y="65"/>
                              </a:lnTo>
                              <a:lnTo>
                                <a:pt x="3" y="69"/>
                              </a:lnTo>
                              <a:lnTo>
                                <a:pt x="7" y="72"/>
                              </a:lnTo>
                              <a:lnTo>
                                <a:pt x="11" y="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Freeform 25"/>
                      <wps:cNvSpPr>
                        <a:spLocks/>
                      </wps:cNvSpPr>
                      <wps:spPr bwMode="auto">
                        <a:xfrm>
                          <a:off x="1326" y="486"/>
                          <a:ext cx="11" cy="72"/>
                        </a:xfrm>
                        <a:custGeom>
                          <a:avLst/>
                          <a:gdLst>
                            <a:gd name="T0" fmla="*/ 4 w 11"/>
                            <a:gd name="T1" fmla="*/ 72 h 72"/>
                            <a:gd name="T2" fmla="*/ 4 w 11"/>
                            <a:gd name="T3" fmla="*/ 72 h 72"/>
                            <a:gd name="T4" fmla="*/ 0 w 11"/>
                            <a:gd name="T5" fmla="*/ 69 h 72"/>
                            <a:gd name="T6" fmla="*/ 0 w 11"/>
                            <a:gd name="T7" fmla="*/ 65 h 72"/>
                            <a:gd name="T8" fmla="*/ 0 w 11"/>
                            <a:gd name="T9" fmla="*/ 62 h 72"/>
                            <a:gd name="T10" fmla="*/ 11 w 11"/>
                            <a:gd name="T11" fmla="*/ 0 h 72"/>
                            <a:gd name="T12" fmla="*/ 11 w 11"/>
                            <a:gd name="T13" fmla="*/ 0 h 72"/>
                            <a:gd name="T14" fmla="*/ 0 w 11"/>
                            <a:gd name="T15" fmla="*/ 65 h 72"/>
                            <a:gd name="T16" fmla="*/ 0 w 11"/>
                            <a:gd name="T17" fmla="*/ 69 h 72"/>
                            <a:gd name="T18" fmla="*/ 0 w 11"/>
                            <a:gd name="T19" fmla="*/ 69 h 72"/>
                            <a:gd name="T20" fmla="*/ 4 w 11"/>
                            <a:gd name="T21" fmla="*/ 72 h 72"/>
                            <a:gd name="T22" fmla="*/ 8 w 11"/>
                            <a:gd name="T23" fmla="*/ 72 h 72"/>
                            <a:gd name="T24" fmla="*/ 4 w 11"/>
                            <a:gd name="T25" fmla="*/ 72 h 7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11" h="72">
                              <a:moveTo>
                                <a:pt x="4" y="72"/>
                              </a:moveTo>
                              <a:lnTo>
                                <a:pt x="4" y="72"/>
                              </a:lnTo>
                              <a:lnTo>
                                <a:pt x="0" y="69"/>
                              </a:lnTo>
                              <a:lnTo>
                                <a:pt x="0" y="65"/>
                              </a:lnTo>
                              <a:lnTo>
                                <a:pt x="0" y="62"/>
                              </a:lnTo>
                              <a:lnTo>
                                <a:pt x="11" y="0"/>
                              </a:lnTo>
                              <a:lnTo>
                                <a:pt x="0" y="65"/>
                              </a:lnTo>
                              <a:lnTo>
                                <a:pt x="0" y="69"/>
                              </a:lnTo>
                              <a:lnTo>
                                <a:pt x="4" y="72"/>
                              </a:lnTo>
                              <a:lnTo>
                                <a:pt x="8" y="72"/>
                              </a:lnTo>
                              <a:lnTo>
                                <a:pt x="4" y="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Freeform 26"/>
                      <wps:cNvSpPr>
                        <a:spLocks noEditPoints="1"/>
                      </wps:cNvSpPr>
                      <wps:spPr bwMode="auto">
                        <a:xfrm>
                          <a:off x="1370" y="497"/>
                          <a:ext cx="22" cy="72"/>
                        </a:xfrm>
                        <a:custGeom>
                          <a:avLst/>
                          <a:gdLst>
                            <a:gd name="T0" fmla="*/ 18 w 22"/>
                            <a:gd name="T1" fmla="*/ 7 h 72"/>
                            <a:gd name="T2" fmla="*/ 18 w 22"/>
                            <a:gd name="T3" fmla="*/ 3 h 72"/>
                            <a:gd name="T4" fmla="*/ 18 w 22"/>
                            <a:gd name="T5" fmla="*/ 0 h 72"/>
                            <a:gd name="T6" fmla="*/ 22 w 22"/>
                            <a:gd name="T7" fmla="*/ 3 h 72"/>
                            <a:gd name="T8" fmla="*/ 18 w 22"/>
                            <a:gd name="T9" fmla="*/ 7 h 72"/>
                            <a:gd name="T10" fmla="*/ 0 w 22"/>
                            <a:gd name="T11" fmla="*/ 72 h 72"/>
                            <a:gd name="T12" fmla="*/ 0 w 22"/>
                            <a:gd name="T13" fmla="*/ 69 h 72"/>
                            <a:gd name="T14" fmla="*/ 11 w 22"/>
                            <a:gd name="T15" fmla="*/ 25 h 72"/>
                            <a:gd name="T16" fmla="*/ 14 w 22"/>
                            <a:gd name="T17" fmla="*/ 25 h 72"/>
                            <a:gd name="T18" fmla="*/ 0 w 22"/>
                            <a:gd name="T19" fmla="*/ 72 h 7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22" h="72">
                              <a:moveTo>
                                <a:pt x="18" y="7"/>
                              </a:moveTo>
                              <a:lnTo>
                                <a:pt x="18" y="3"/>
                              </a:lnTo>
                              <a:lnTo>
                                <a:pt x="18" y="0"/>
                              </a:lnTo>
                              <a:lnTo>
                                <a:pt x="22" y="3"/>
                              </a:lnTo>
                              <a:lnTo>
                                <a:pt x="18" y="7"/>
                              </a:lnTo>
                              <a:close/>
                              <a:moveTo>
                                <a:pt x="0" y="72"/>
                              </a:moveTo>
                              <a:lnTo>
                                <a:pt x="0" y="69"/>
                              </a:lnTo>
                              <a:lnTo>
                                <a:pt x="11" y="25"/>
                              </a:lnTo>
                              <a:lnTo>
                                <a:pt x="14" y="25"/>
                              </a:lnTo>
                              <a:lnTo>
                                <a:pt x="0" y="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Freeform 27"/>
                      <wps:cNvSpPr>
                        <a:spLocks/>
                      </wps:cNvSpPr>
                      <wps:spPr bwMode="auto">
                        <a:xfrm>
                          <a:off x="1402" y="533"/>
                          <a:ext cx="44" cy="58"/>
                        </a:xfrm>
                        <a:custGeom>
                          <a:avLst/>
                          <a:gdLst>
                            <a:gd name="T0" fmla="*/ 33 w 44"/>
                            <a:gd name="T1" fmla="*/ 58 h 58"/>
                            <a:gd name="T2" fmla="*/ 29 w 44"/>
                            <a:gd name="T3" fmla="*/ 58 h 58"/>
                            <a:gd name="T4" fmla="*/ 44 w 44"/>
                            <a:gd name="T5" fmla="*/ 25 h 58"/>
                            <a:gd name="T6" fmla="*/ 44 w 44"/>
                            <a:gd name="T7" fmla="*/ 15 h 58"/>
                            <a:gd name="T8" fmla="*/ 40 w 44"/>
                            <a:gd name="T9" fmla="*/ 11 h 58"/>
                            <a:gd name="T10" fmla="*/ 37 w 44"/>
                            <a:gd name="T11" fmla="*/ 7 h 58"/>
                            <a:gd name="T12" fmla="*/ 19 w 44"/>
                            <a:gd name="T13" fmla="*/ 0 h 58"/>
                            <a:gd name="T14" fmla="*/ 0 w 44"/>
                            <a:gd name="T15" fmla="*/ 44 h 58"/>
                            <a:gd name="T16" fmla="*/ 0 w 44"/>
                            <a:gd name="T17" fmla="*/ 44 h 58"/>
                            <a:gd name="T18" fmla="*/ 19 w 44"/>
                            <a:gd name="T19" fmla="*/ 0 h 58"/>
                            <a:gd name="T20" fmla="*/ 37 w 44"/>
                            <a:gd name="T21" fmla="*/ 7 h 58"/>
                            <a:gd name="T22" fmla="*/ 40 w 44"/>
                            <a:gd name="T23" fmla="*/ 11 h 58"/>
                            <a:gd name="T24" fmla="*/ 44 w 44"/>
                            <a:gd name="T25" fmla="*/ 15 h 58"/>
                            <a:gd name="T26" fmla="*/ 44 w 44"/>
                            <a:gd name="T27" fmla="*/ 25 h 58"/>
                            <a:gd name="T28" fmla="*/ 33 w 44"/>
                            <a:gd name="T29" fmla="*/ 58 h 5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0" t="0" r="r" b="b"/>
                          <a:pathLst>
                            <a:path w="44" h="58">
                              <a:moveTo>
                                <a:pt x="33" y="58"/>
                              </a:moveTo>
                              <a:lnTo>
                                <a:pt x="29" y="58"/>
                              </a:lnTo>
                              <a:lnTo>
                                <a:pt x="44" y="25"/>
                              </a:lnTo>
                              <a:lnTo>
                                <a:pt x="44" y="15"/>
                              </a:lnTo>
                              <a:lnTo>
                                <a:pt x="40" y="11"/>
                              </a:lnTo>
                              <a:lnTo>
                                <a:pt x="37" y="7"/>
                              </a:lnTo>
                              <a:lnTo>
                                <a:pt x="19" y="0"/>
                              </a:lnTo>
                              <a:lnTo>
                                <a:pt x="0" y="44"/>
                              </a:lnTo>
                              <a:lnTo>
                                <a:pt x="19" y="0"/>
                              </a:lnTo>
                              <a:lnTo>
                                <a:pt x="37" y="7"/>
                              </a:lnTo>
                              <a:lnTo>
                                <a:pt x="40" y="11"/>
                              </a:lnTo>
                              <a:lnTo>
                                <a:pt x="44" y="15"/>
                              </a:lnTo>
                              <a:lnTo>
                                <a:pt x="44" y="25"/>
                              </a:lnTo>
                              <a:lnTo>
                                <a:pt x="33" y="5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8" name="Freeform 28"/>
                      <wps:cNvSpPr>
                        <a:spLocks noEditPoints="1"/>
                      </wps:cNvSpPr>
                      <wps:spPr bwMode="auto">
                        <a:xfrm>
                          <a:off x="1482" y="580"/>
                          <a:ext cx="44" cy="44"/>
                        </a:xfrm>
                        <a:custGeom>
                          <a:avLst/>
                          <a:gdLst>
                            <a:gd name="T0" fmla="*/ 33 w 44"/>
                            <a:gd name="T1" fmla="*/ 36 h 44"/>
                            <a:gd name="T2" fmla="*/ 29 w 44"/>
                            <a:gd name="T3" fmla="*/ 40 h 44"/>
                            <a:gd name="T4" fmla="*/ 22 w 44"/>
                            <a:gd name="T5" fmla="*/ 44 h 44"/>
                            <a:gd name="T6" fmla="*/ 15 w 44"/>
                            <a:gd name="T7" fmla="*/ 44 h 44"/>
                            <a:gd name="T8" fmla="*/ 7 w 44"/>
                            <a:gd name="T9" fmla="*/ 44 h 44"/>
                            <a:gd name="T10" fmla="*/ 4 w 44"/>
                            <a:gd name="T11" fmla="*/ 40 h 44"/>
                            <a:gd name="T12" fmla="*/ 0 w 44"/>
                            <a:gd name="T13" fmla="*/ 33 h 44"/>
                            <a:gd name="T14" fmla="*/ 0 w 44"/>
                            <a:gd name="T15" fmla="*/ 26 h 44"/>
                            <a:gd name="T16" fmla="*/ 4 w 44"/>
                            <a:gd name="T17" fmla="*/ 18 h 44"/>
                            <a:gd name="T18" fmla="*/ 11 w 44"/>
                            <a:gd name="T19" fmla="*/ 7 h 44"/>
                            <a:gd name="T20" fmla="*/ 18 w 44"/>
                            <a:gd name="T21" fmla="*/ 4 h 44"/>
                            <a:gd name="T22" fmla="*/ 22 w 44"/>
                            <a:gd name="T23" fmla="*/ 0 h 44"/>
                            <a:gd name="T24" fmla="*/ 29 w 44"/>
                            <a:gd name="T25" fmla="*/ 0 h 44"/>
                            <a:gd name="T26" fmla="*/ 36 w 44"/>
                            <a:gd name="T27" fmla="*/ 0 h 44"/>
                            <a:gd name="T28" fmla="*/ 40 w 44"/>
                            <a:gd name="T29" fmla="*/ 7 h 44"/>
                            <a:gd name="T30" fmla="*/ 44 w 44"/>
                            <a:gd name="T31" fmla="*/ 11 h 44"/>
                            <a:gd name="T32" fmla="*/ 44 w 44"/>
                            <a:gd name="T33" fmla="*/ 18 h 44"/>
                            <a:gd name="T34" fmla="*/ 40 w 44"/>
                            <a:gd name="T35" fmla="*/ 26 h 44"/>
                            <a:gd name="T36" fmla="*/ 33 w 44"/>
                            <a:gd name="T37" fmla="*/ 36 h 44"/>
                            <a:gd name="T38" fmla="*/ 29 w 44"/>
                            <a:gd name="T39" fmla="*/ 36 h 44"/>
                            <a:gd name="T40" fmla="*/ 40 w 44"/>
                            <a:gd name="T41" fmla="*/ 22 h 44"/>
                            <a:gd name="T42" fmla="*/ 40 w 44"/>
                            <a:gd name="T43" fmla="*/ 11 h 44"/>
                            <a:gd name="T44" fmla="*/ 36 w 44"/>
                            <a:gd name="T45" fmla="*/ 7 h 44"/>
                            <a:gd name="T46" fmla="*/ 33 w 44"/>
                            <a:gd name="T47" fmla="*/ 4 h 44"/>
                            <a:gd name="T48" fmla="*/ 29 w 44"/>
                            <a:gd name="T49" fmla="*/ 0 h 44"/>
                            <a:gd name="T50" fmla="*/ 22 w 44"/>
                            <a:gd name="T51" fmla="*/ 0 h 44"/>
                            <a:gd name="T52" fmla="*/ 18 w 44"/>
                            <a:gd name="T53" fmla="*/ 4 h 44"/>
                            <a:gd name="T54" fmla="*/ 15 w 44"/>
                            <a:gd name="T55" fmla="*/ 7 h 44"/>
                            <a:gd name="T56" fmla="*/ 4 w 44"/>
                            <a:gd name="T57" fmla="*/ 22 h 44"/>
                            <a:gd name="T58" fmla="*/ 4 w 44"/>
                            <a:gd name="T59" fmla="*/ 29 h 44"/>
                            <a:gd name="T60" fmla="*/ 4 w 44"/>
                            <a:gd name="T61" fmla="*/ 33 h 44"/>
                            <a:gd name="T62" fmla="*/ 4 w 44"/>
                            <a:gd name="T63" fmla="*/ 36 h 44"/>
                            <a:gd name="T64" fmla="*/ 7 w 44"/>
                            <a:gd name="T65" fmla="*/ 40 h 44"/>
                            <a:gd name="T66" fmla="*/ 15 w 44"/>
                            <a:gd name="T67" fmla="*/ 44 h 44"/>
                            <a:gd name="T68" fmla="*/ 22 w 44"/>
                            <a:gd name="T69" fmla="*/ 44 h 44"/>
                            <a:gd name="T70" fmla="*/ 26 w 44"/>
                            <a:gd name="T71" fmla="*/ 40 h 44"/>
                            <a:gd name="T72" fmla="*/ 29 w 44"/>
                            <a:gd name="T73" fmla="*/ 36 h 4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</a:cxnLst>
                          <a:rect l="0" t="0" r="r" b="b"/>
                          <a:pathLst>
                            <a:path w="44" h="44">
                              <a:moveTo>
                                <a:pt x="33" y="36"/>
                              </a:moveTo>
                              <a:lnTo>
                                <a:pt x="29" y="40"/>
                              </a:lnTo>
                              <a:lnTo>
                                <a:pt x="22" y="44"/>
                              </a:lnTo>
                              <a:lnTo>
                                <a:pt x="15" y="44"/>
                              </a:lnTo>
                              <a:lnTo>
                                <a:pt x="7" y="44"/>
                              </a:lnTo>
                              <a:lnTo>
                                <a:pt x="4" y="40"/>
                              </a:lnTo>
                              <a:lnTo>
                                <a:pt x="0" y="33"/>
                              </a:lnTo>
                              <a:lnTo>
                                <a:pt x="0" y="26"/>
                              </a:lnTo>
                              <a:lnTo>
                                <a:pt x="4" y="18"/>
                              </a:lnTo>
                              <a:lnTo>
                                <a:pt x="11" y="7"/>
                              </a:lnTo>
                              <a:lnTo>
                                <a:pt x="18" y="4"/>
                              </a:lnTo>
                              <a:lnTo>
                                <a:pt x="22" y="0"/>
                              </a:lnTo>
                              <a:lnTo>
                                <a:pt x="29" y="0"/>
                              </a:lnTo>
                              <a:lnTo>
                                <a:pt x="36" y="0"/>
                              </a:lnTo>
                              <a:lnTo>
                                <a:pt x="40" y="7"/>
                              </a:lnTo>
                              <a:lnTo>
                                <a:pt x="44" y="11"/>
                              </a:lnTo>
                              <a:lnTo>
                                <a:pt x="44" y="18"/>
                              </a:lnTo>
                              <a:lnTo>
                                <a:pt x="40" y="26"/>
                              </a:lnTo>
                              <a:lnTo>
                                <a:pt x="33" y="36"/>
                              </a:lnTo>
                              <a:close/>
                              <a:moveTo>
                                <a:pt x="29" y="36"/>
                              </a:moveTo>
                              <a:lnTo>
                                <a:pt x="40" y="22"/>
                              </a:lnTo>
                              <a:lnTo>
                                <a:pt x="40" y="11"/>
                              </a:lnTo>
                              <a:lnTo>
                                <a:pt x="36" y="7"/>
                              </a:lnTo>
                              <a:lnTo>
                                <a:pt x="33" y="4"/>
                              </a:lnTo>
                              <a:lnTo>
                                <a:pt x="29" y="0"/>
                              </a:lnTo>
                              <a:lnTo>
                                <a:pt x="22" y="0"/>
                              </a:lnTo>
                              <a:lnTo>
                                <a:pt x="18" y="4"/>
                              </a:lnTo>
                              <a:lnTo>
                                <a:pt x="15" y="7"/>
                              </a:lnTo>
                              <a:lnTo>
                                <a:pt x="4" y="22"/>
                              </a:lnTo>
                              <a:lnTo>
                                <a:pt x="4" y="29"/>
                              </a:lnTo>
                              <a:lnTo>
                                <a:pt x="4" y="33"/>
                              </a:lnTo>
                              <a:lnTo>
                                <a:pt x="4" y="36"/>
                              </a:lnTo>
                              <a:lnTo>
                                <a:pt x="7" y="40"/>
                              </a:lnTo>
                              <a:lnTo>
                                <a:pt x="15" y="44"/>
                              </a:lnTo>
                              <a:lnTo>
                                <a:pt x="22" y="44"/>
                              </a:lnTo>
                              <a:lnTo>
                                <a:pt x="26" y="40"/>
                              </a:lnTo>
                              <a:lnTo>
                                <a:pt x="29" y="3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" name="Freeform 29"/>
                      <wps:cNvSpPr>
                        <a:spLocks/>
                      </wps:cNvSpPr>
                      <wps:spPr bwMode="auto">
                        <a:xfrm>
                          <a:off x="1558" y="642"/>
                          <a:ext cx="26" cy="25"/>
                        </a:xfrm>
                        <a:custGeom>
                          <a:avLst/>
                          <a:gdLst>
                            <a:gd name="T0" fmla="*/ 26 w 26"/>
                            <a:gd name="T1" fmla="*/ 25 h 25"/>
                            <a:gd name="T2" fmla="*/ 0 w 26"/>
                            <a:gd name="T3" fmla="*/ 3 h 25"/>
                            <a:gd name="T4" fmla="*/ 4 w 26"/>
                            <a:gd name="T5" fmla="*/ 0 h 25"/>
                            <a:gd name="T6" fmla="*/ 26 w 26"/>
                            <a:gd name="T7" fmla="*/ 22 h 25"/>
                            <a:gd name="T8" fmla="*/ 26 w 26"/>
                            <a:gd name="T9" fmla="*/ 25 h 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6" h="25">
                              <a:moveTo>
                                <a:pt x="26" y="25"/>
                              </a:moveTo>
                              <a:lnTo>
                                <a:pt x="0" y="3"/>
                              </a:lnTo>
                              <a:lnTo>
                                <a:pt x="4" y="0"/>
                              </a:lnTo>
                              <a:lnTo>
                                <a:pt x="26" y="22"/>
                              </a:lnTo>
                              <a:lnTo>
                                <a:pt x="26" y="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Freeform 30"/>
                      <wps:cNvSpPr>
                        <a:spLocks/>
                      </wps:cNvSpPr>
                      <wps:spPr bwMode="auto">
                        <a:xfrm>
                          <a:off x="1613" y="678"/>
                          <a:ext cx="69" cy="58"/>
                        </a:xfrm>
                        <a:custGeom>
                          <a:avLst/>
                          <a:gdLst>
                            <a:gd name="T0" fmla="*/ 69 w 69"/>
                            <a:gd name="T1" fmla="*/ 33 h 58"/>
                            <a:gd name="T2" fmla="*/ 58 w 69"/>
                            <a:gd name="T3" fmla="*/ 18 h 58"/>
                            <a:gd name="T4" fmla="*/ 0 w 69"/>
                            <a:gd name="T5" fmla="*/ 58 h 58"/>
                            <a:gd name="T6" fmla="*/ 0 w 69"/>
                            <a:gd name="T7" fmla="*/ 58 h 58"/>
                            <a:gd name="T8" fmla="*/ 58 w 69"/>
                            <a:gd name="T9" fmla="*/ 15 h 58"/>
                            <a:gd name="T10" fmla="*/ 47 w 69"/>
                            <a:gd name="T11" fmla="*/ 0 h 58"/>
                            <a:gd name="T12" fmla="*/ 47 w 69"/>
                            <a:gd name="T13" fmla="*/ 0 h 58"/>
                            <a:gd name="T14" fmla="*/ 69 w 69"/>
                            <a:gd name="T15" fmla="*/ 33 h 5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69" h="58">
                              <a:moveTo>
                                <a:pt x="69" y="33"/>
                              </a:moveTo>
                              <a:lnTo>
                                <a:pt x="58" y="18"/>
                              </a:lnTo>
                              <a:lnTo>
                                <a:pt x="0" y="58"/>
                              </a:lnTo>
                              <a:lnTo>
                                <a:pt x="58" y="15"/>
                              </a:lnTo>
                              <a:lnTo>
                                <a:pt x="47" y="0"/>
                              </a:lnTo>
                              <a:lnTo>
                                <a:pt x="69" y="3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1" name="Freeform 31"/>
                      <wps:cNvSpPr>
                        <a:spLocks/>
                      </wps:cNvSpPr>
                      <wps:spPr bwMode="auto">
                        <a:xfrm>
                          <a:off x="1653" y="780"/>
                          <a:ext cx="54" cy="25"/>
                        </a:xfrm>
                        <a:custGeom>
                          <a:avLst/>
                          <a:gdLst>
                            <a:gd name="T0" fmla="*/ 47 w 54"/>
                            <a:gd name="T1" fmla="*/ 25 h 25"/>
                            <a:gd name="T2" fmla="*/ 43 w 54"/>
                            <a:gd name="T3" fmla="*/ 25 h 25"/>
                            <a:gd name="T4" fmla="*/ 50 w 54"/>
                            <a:gd name="T5" fmla="*/ 21 h 25"/>
                            <a:gd name="T6" fmla="*/ 39 w 54"/>
                            <a:gd name="T7" fmla="*/ 0 h 25"/>
                            <a:gd name="T8" fmla="*/ 0 w 54"/>
                            <a:gd name="T9" fmla="*/ 21 h 25"/>
                            <a:gd name="T10" fmla="*/ 0 w 54"/>
                            <a:gd name="T11" fmla="*/ 18 h 25"/>
                            <a:gd name="T12" fmla="*/ 43 w 54"/>
                            <a:gd name="T13" fmla="*/ 0 h 25"/>
                            <a:gd name="T14" fmla="*/ 54 w 54"/>
                            <a:gd name="T15" fmla="*/ 21 h 25"/>
                            <a:gd name="T16" fmla="*/ 47 w 54"/>
                            <a:gd name="T17" fmla="*/ 25 h 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54" h="25">
                              <a:moveTo>
                                <a:pt x="47" y="25"/>
                              </a:moveTo>
                              <a:lnTo>
                                <a:pt x="43" y="25"/>
                              </a:lnTo>
                              <a:lnTo>
                                <a:pt x="50" y="21"/>
                              </a:lnTo>
                              <a:lnTo>
                                <a:pt x="39" y="0"/>
                              </a:lnTo>
                              <a:lnTo>
                                <a:pt x="0" y="21"/>
                              </a:lnTo>
                              <a:lnTo>
                                <a:pt x="0" y="18"/>
                              </a:lnTo>
                              <a:lnTo>
                                <a:pt x="43" y="0"/>
                              </a:lnTo>
                              <a:lnTo>
                                <a:pt x="54" y="21"/>
                              </a:lnTo>
                              <a:lnTo>
                                <a:pt x="47" y="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Freeform 32"/>
                      <wps:cNvSpPr>
                        <a:spLocks noEditPoints="1"/>
                      </wps:cNvSpPr>
                      <wps:spPr bwMode="auto">
                        <a:xfrm>
                          <a:off x="1682" y="856"/>
                          <a:ext cx="47" cy="40"/>
                        </a:xfrm>
                        <a:custGeom>
                          <a:avLst/>
                          <a:gdLst>
                            <a:gd name="T0" fmla="*/ 29 w 47"/>
                            <a:gd name="T1" fmla="*/ 32 h 40"/>
                            <a:gd name="T2" fmla="*/ 18 w 47"/>
                            <a:gd name="T3" fmla="*/ 3 h 40"/>
                            <a:gd name="T4" fmla="*/ 10 w 47"/>
                            <a:gd name="T5" fmla="*/ 7 h 40"/>
                            <a:gd name="T6" fmla="*/ 7 w 47"/>
                            <a:gd name="T7" fmla="*/ 11 h 40"/>
                            <a:gd name="T8" fmla="*/ 0 w 47"/>
                            <a:gd name="T9" fmla="*/ 11 h 40"/>
                            <a:gd name="T10" fmla="*/ 0 w 47"/>
                            <a:gd name="T11" fmla="*/ 21 h 40"/>
                            <a:gd name="T12" fmla="*/ 7 w 47"/>
                            <a:gd name="T13" fmla="*/ 40 h 40"/>
                            <a:gd name="T14" fmla="*/ 3 w 47"/>
                            <a:gd name="T15" fmla="*/ 40 h 40"/>
                            <a:gd name="T16" fmla="*/ 0 w 47"/>
                            <a:gd name="T17" fmla="*/ 25 h 40"/>
                            <a:gd name="T18" fmla="*/ 0 w 47"/>
                            <a:gd name="T19" fmla="*/ 18 h 40"/>
                            <a:gd name="T20" fmla="*/ 0 w 47"/>
                            <a:gd name="T21" fmla="*/ 11 h 40"/>
                            <a:gd name="T22" fmla="*/ 3 w 47"/>
                            <a:gd name="T23" fmla="*/ 7 h 40"/>
                            <a:gd name="T24" fmla="*/ 10 w 47"/>
                            <a:gd name="T25" fmla="*/ 3 h 40"/>
                            <a:gd name="T26" fmla="*/ 25 w 47"/>
                            <a:gd name="T27" fmla="*/ 0 h 40"/>
                            <a:gd name="T28" fmla="*/ 32 w 47"/>
                            <a:gd name="T29" fmla="*/ 0 h 40"/>
                            <a:gd name="T30" fmla="*/ 39 w 47"/>
                            <a:gd name="T31" fmla="*/ 0 h 40"/>
                            <a:gd name="T32" fmla="*/ 43 w 47"/>
                            <a:gd name="T33" fmla="*/ 7 h 40"/>
                            <a:gd name="T34" fmla="*/ 47 w 47"/>
                            <a:gd name="T35" fmla="*/ 11 h 40"/>
                            <a:gd name="T36" fmla="*/ 47 w 47"/>
                            <a:gd name="T37" fmla="*/ 18 h 40"/>
                            <a:gd name="T38" fmla="*/ 47 w 47"/>
                            <a:gd name="T39" fmla="*/ 25 h 40"/>
                            <a:gd name="T40" fmla="*/ 43 w 47"/>
                            <a:gd name="T41" fmla="*/ 29 h 40"/>
                            <a:gd name="T42" fmla="*/ 36 w 47"/>
                            <a:gd name="T43" fmla="*/ 32 h 40"/>
                            <a:gd name="T44" fmla="*/ 29 w 47"/>
                            <a:gd name="T45" fmla="*/ 32 h 40"/>
                            <a:gd name="T46" fmla="*/ 29 w 47"/>
                            <a:gd name="T47" fmla="*/ 32 h 40"/>
                            <a:gd name="T48" fmla="*/ 36 w 47"/>
                            <a:gd name="T49" fmla="*/ 29 h 40"/>
                            <a:gd name="T50" fmla="*/ 39 w 47"/>
                            <a:gd name="T51" fmla="*/ 25 h 40"/>
                            <a:gd name="T52" fmla="*/ 43 w 47"/>
                            <a:gd name="T53" fmla="*/ 21 h 40"/>
                            <a:gd name="T54" fmla="*/ 47 w 47"/>
                            <a:gd name="T55" fmla="*/ 18 h 40"/>
                            <a:gd name="T56" fmla="*/ 47 w 47"/>
                            <a:gd name="T57" fmla="*/ 11 h 40"/>
                            <a:gd name="T58" fmla="*/ 43 w 47"/>
                            <a:gd name="T59" fmla="*/ 7 h 40"/>
                            <a:gd name="T60" fmla="*/ 39 w 47"/>
                            <a:gd name="T61" fmla="*/ 3 h 40"/>
                            <a:gd name="T62" fmla="*/ 36 w 47"/>
                            <a:gd name="T63" fmla="*/ 0 h 40"/>
                            <a:gd name="T64" fmla="*/ 29 w 47"/>
                            <a:gd name="T65" fmla="*/ 0 h 40"/>
                            <a:gd name="T66" fmla="*/ 21 w 47"/>
                            <a:gd name="T67" fmla="*/ 3 h 40"/>
                            <a:gd name="T68" fmla="*/ 29 w 47"/>
                            <a:gd name="T69" fmla="*/ 32 h 4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</a:cxnLst>
                          <a:rect l="0" t="0" r="r" b="b"/>
                          <a:pathLst>
                            <a:path w="47" h="40">
                              <a:moveTo>
                                <a:pt x="29" y="32"/>
                              </a:moveTo>
                              <a:lnTo>
                                <a:pt x="18" y="3"/>
                              </a:lnTo>
                              <a:lnTo>
                                <a:pt x="10" y="7"/>
                              </a:lnTo>
                              <a:lnTo>
                                <a:pt x="7" y="11"/>
                              </a:lnTo>
                              <a:lnTo>
                                <a:pt x="0" y="11"/>
                              </a:lnTo>
                              <a:lnTo>
                                <a:pt x="0" y="21"/>
                              </a:lnTo>
                              <a:lnTo>
                                <a:pt x="7" y="40"/>
                              </a:lnTo>
                              <a:lnTo>
                                <a:pt x="3" y="40"/>
                              </a:lnTo>
                              <a:lnTo>
                                <a:pt x="0" y="25"/>
                              </a:lnTo>
                              <a:lnTo>
                                <a:pt x="0" y="18"/>
                              </a:lnTo>
                              <a:lnTo>
                                <a:pt x="0" y="11"/>
                              </a:lnTo>
                              <a:lnTo>
                                <a:pt x="3" y="7"/>
                              </a:lnTo>
                              <a:lnTo>
                                <a:pt x="10" y="3"/>
                              </a:lnTo>
                              <a:lnTo>
                                <a:pt x="25" y="0"/>
                              </a:lnTo>
                              <a:lnTo>
                                <a:pt x="32" y="0"/>
                              </a:lnTo>
                              <a:lnTo>
                                <a:pt x="39" y="0"/>
                              </a:lnTo>
                              <a:lnTo>
                                <a:pt x="43" y="7"/>
                              </a:lnTo>
                              <a:lnTo>
                                <a:pt x="47" y="11"/>
                              </a:lnTo>
                              <a:lnTo>
                                <a:pt x="47" y="18"/>
                              </a:lnTo>
                              <a:lnTo>
                                <a:pt x="47" y="25"/>
                              </a:lnTo>
                              <a:lnTo>
                                <a:pt x="43" y="29"/>
                              </a:lnTo>
                              <a:lnTo>
                                <a:pt x="36" y="32"/>
                              </a:lnTo>
                              <a:lnTo>
                                <a:pt x="29" y="32"/>
                              </a:lnTo>
                              <a:close/>
                              <a:moveTo>
                                <a:pt x="29" y="32"/>
                              </a:moveTo>
                              <a:lnTo>
                                <a:pt x="36" y="29"/>
                              </a:lnTo>
                              <a:lnTo>
                                <a:pt x="39" y="25"/>
                              </a:lnTo>
                              <a:lnTo>
                                <a:pt x="43" y="21"/>
                              </a:lnTo>
                              <a:lnTo>
                                <a:pt x="47" y="18"/>
                              </a:lnTo>
                              <a:lnTo>
                                <a:pt x="47" y="11"/>
                              </a:lnTo>
                              <a:lnTo>
                                <a:pt x="43" y="7"/>
                              </a:lnTo>
                              <a:lnTo>
                                <a:pt x="39" y="3"/>
                              </a:lnTo>
                              <a:lnTo>
                                <a:pt x="36" y="0"/>
                              </a:lnTo>
                              <a:lnTo>
                                <a:pt x="29" y="0"/>
                              </a:lnTo>
                              <a:lnTo>
                                <a:pt x="21" y="3"/>
                              </a:lnTo>
                              <a:lnTo>
                                <a:pt x="29" y="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3" name="Freeform 33"/>
                      <wps:cNvSpPr>
                        <a:spLocks noEditPoints="1"/>
                      </wps:cNvSpPr>
                      <wps:spPr bwMode="auto">
                        <a:xfrm>
                          <a:off x="1674" y="939"/>
                          <a:ext cx="73" cy="36"/>
                        </a:xfrm>
                        <a:custGeom>
                          <a:avLst/>
                          <a:gdLst>
                            <a:gd name="T0" fmla="*/ 40 w 73"/>
                            <a:gd name="T1" fmla="*/ 36 h 36"/>
                            <a:gd name="T2" fmla="*/ 37 w 73"/>
                            <a:gd name="T3" fmla="*/ 36 h 36"/>
                            <a:gd name="T4" fmla="*/ 29 w 73"/>
                            <a:gd name="T5" fmla="*/ 33 h 36"/>
                            <a:gd name="T6" fmla="*/ 26 w 73"/>
                            <a:gd name="T7" fmla="*/ 29 h 36"/>
                            <a:gd name="T8" fmla="*/ 22 w 73"/>
                            <a:gd name="T9" fmla="*/ 25 h 36"/>
                            <a:gd name="T10" fmla="*/ 22 w 73"/>
                            <a:gd name="T11" fmla="*/ 7 h 36"/>
                            <a:gd name="T12" fmla="*/ 0 w 73"/>
                            <a:gd name="T13" fmla="*/ 11 h 36"/>
                            <a:gd name="T14" fmla="*/ 0 w 73"/>
                            <a:gd name="T15" fmla="*/ 7 h 36"/>
                            <a:gd name="T16" fmla="*/ 69 w 73"/>
                            <a:gd name="T17" fmla="*/ 0 h 36"/>
                            <a:gd name="T18" fmla="*/ 73 w 73"/>
                            <a:gd name="T19" fmla="*/ 18 h 36"/>
                            <a:gd name="T20" fmla="*/ 73 w 73"/>
                            <a:gd name="T21" fmla="*/ 25 h 36"/>
                            <a:gd name="T22" fmla="*/ 69 w 73"/>
                            <a:gd name="T23" fmla="*/ 29 h 36"/>
                            <a:gd name="T24" fmla="*/ 66 w 73"/>
                            <a:gd name="T25" fmla="*/ 33 h 36"/>
                            <a:gd name="T26" fmla="*/ 58 w 73"/>
                            <a:gd name="T27" fmla="*/ 36 h 36"/>
                            <a:gd name="T28" fmla="*/ 40 w 73"/>
                            <a:gd name="T29" fmla="*/ 36 h 36"/>
                            <a:gd name="T30" fmla="*/ 40 w 73"/>
                            <a:gd name="T31" fmla="*/ 36 h 36"/>
                            <a:gd name="T32" fmla="*/ 58 w 73"/>
                            <a:gd name="T33" fmla="*/ 33 h 36"/>
                            <a:gd name="T34" fmla="*/ 66 w 73"/>
                            <a:gd name="T35" fmla="*/ 33 h 36"/>
                            <a:gd name="T36" fmla="*/ 69 w 73"/>
                            <a:gd name="T37" fmla="*/ 29 h 36"/>
                            <a:gd name="T38" fmla="*/ 69 w 73"/>
                            <a:gd name="T39" fmla="*/ 25 h 36"/>
                            <a:gd name="T40" fmla="*/ 69 w 73"/>
                            <a:gd name="T41" fmla="*/ 18 h 36"/>
                            <a:gd name="T42" fmla="*/ 69 w 73"/>
                            <a:gd name="T43" fmla="*/ 4 h 36"/>
                            <a:gd name="T44" fmla="*/ 22 w 73"/>
                            <a:gd name="T45" fmla="*/ 7 h 36"/>
                            <a:gd name="T46" fmla="*/ 26 w 73"/>
                            <a:gd name="T47" fmla="*/ 25 h 36"/>
                            <a:gd name="T48" fmla="*/ 26 w 73"/>
                            <a:gd name="T49" fmla="*/ 29 h 36"/>
                            <a:gd name="T50" fmla="*/ 29 w 73"/>
                            <a:gd name="T51" fmla="*/ 33 h 36"/>
                            <a:gd name="T52" fmla="*/ 37 w 73"/>
                            <a:gd name="T53" fmla="*/ 36 h 36"/>
                            <a:gd name="T54" fmla="*/ 40 w 73"/>
                            <a:gd name="T55" fmla="*/ 36 h 3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</a:cxnLst>
                          <a:rect l="0" t="0" r="r" b="b"/>
                          <a:pathLst>
                            <a:path w="73" h="36">
                              <a:moveTo>
                                <a:pt x="40" y="36"/>
                              </a:moveTo>
                              <a:lnTo>
                                <a:pt x="37" y="36"/>
                              </a:lnTo>
                              <a:lnTo>
                                <a:pt x="29" y="33"/>
                              </a:lnTo>
                              <a:lnTo>
                                <a:pt x="26" y="29"/>
                              </a:lnTo>
                              <a:lnTo>
                                <a:pt x="22" y="25"/>
                              </a:lnTo>
                              <a:lnTo>
                                <a:pt x="22" y="7"/>
                              </a:lnTo>
                              <a:lnTo>
                                <a:pt x="0" y="11"/>
                              </a:lnTo>
                              <a:lnTo>
                                <a:pt x="0" y="7"/>
                              </a:lnTo>
                              <a:lnTo>
                                <a:pt x="69" y="0"/>
                              </a:lnTo>
                              <a:lnTo>
                                <a:pt x="73" y="18"/>
                              </a:lnTo>
                              <a:lnTo>
                                <a:pt x="73" y="25"/>
                              </a:lnTo>
                              <a:lnTo>
                                <a:pt x="69" y="29"/>
                              </a:lnTo>
                              <a:lnTo>
                                <a:pt x="66" y="33"/>
                              </a:lnTo>
                              <a:lnTo>
                                <a:pt x="58" y="36"/>
                              </a:lnTo>
                              <a:lnTo>
                                <a:pt x="40" y="36"/>
                              </a:lnTo>
                              <a:close/>
                              <a:moveTo>
                                <a:pt x="40" y="36"/>
                              </a:moveTo>
                              <a:lnTo>
                                <a:pt x="58" y="33"/>
                              </a:lnTo>
                              <a:lnTo>
                                <a:pt x="66" y="33"/>
                              </a:lnTo>
                              <a:lnTo>
                                <a:pt x="69" y="29"/>
                              </a:lnTo>
                              <a:lnTo>
                                <a:pt x="69" y="25"/>
                              </a:lnTo>
                              <a:lnTo>
                                <a:pt x="69" y="18"/>
                              </a:lnTo>
                              <a:lnTo>
                                <a:pt x="69" y="4"/>
                              </a:lnTo>
                              <a:lnTo>
                                <a:pt x="22" y="7"/>
                              </a:lnTo>
                              <a:lnTo>
                                <a:pt x="26" y="25"/>
                              </a:lnTo>
                              <a:lnTo>
                                <a:pt x="26" y="29"/>
                              </a:lnTo>
                              <a:lnTo>
                                <a:pt x="29" y="33"/>
                              </a:lnTo>
                              <a:lnTo>
                                <a:pt x="37" y="36"/>
                              </a:lnTo>
                              <a:lnTo>
                                <a:pt x="40" y="3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4" name="Freeform 34"/>
                      <wps:cNvSpPr>
                        <a:spLocks noEditPoints="1"/>
                      </wps:cNvSpPr>
                      <wps:spPr bwMode="auto">
                        <a:xfrm>
                          <a:off x="1700" y="1030"/>
                          <a:ext cx="47" cy="32"/>
                        </a:xfrm>
                        <a:custGeom>
                          <a:avLst/>
                          <a:gdLst>
                            <a:gd name="T0" fmla="*/ 14 w 47"/>
                            <a:gd name="T1" fmla="*/ 32 h 32"/>
                            <a:gd name="T2" fmla="*/ 7 w 47"/>
                            <a:gd name="T3" fmla="*/ 29 h 32"/>
                            <a:gd name="T4" fmla="*/ 3 w 47"/>
                            <a:gd name="T5" fmla="*/ 25 h 32"/>
                            <a:gd name="T6" fmla="*/ 0 w 47"/>
                            <a:gd name="T7" fmla="*/ 21 h 32"/>
                            <a:gd name="T8" fmla="*/ 0 w 47"/>
                            <a:gd name="T9" fmla="*/ 14 h 32"/>
                            <a:gd name="T10" fmla="*/ 0 w 47"/>
                            <a:gd name="T11" fmla="*/ 7 h 32"/>
                            <a:gd name="T12" fmla="*/ 3 w 47"/>
                            <a:gd name="T13" fmla="*/ 3 h 32"/>
                            <a:gd name="T14" fmla="*/ 11 w 47"/>
                            <a:gd name="T15" fmla="*/ 0 h 32"/>
                            <a:gd name="T16" fmla="*/ 14 w 47"/>
                            <a:gd name="T17" fmla="*/ 0 h 32"/>
                            <a:gd name="T18" fmla="*/ 32 w 47"/>
                            <a:gd name="T19" fmla="*/ 0 h 32"/>
                            <a:gd name="T20" fmla="*/ 40 w 47"/>
                            <a:gd name="T21" fmla="*/ 3 h 32"/>
                            <a:gd name="T22" fmla="*/ 43 w 47"/>
                            <a:gd name="T23" fmla="*/ 3 h 32"/>
                            <a:gd name="T24" fmla="*/ 47 w 47"/>
                            <a:gd name="T25" fmla="*/ 10 h 32"/>
                            <a:gd name="T26" fmla="*/ 47 w 47"/>
                            <a:gd name="T27" fmla="*/ 18 h 32"/>
                            <a:gd name="T28" fmla="*/ 43 w 47"/>
                            <a:gd name="T29" fmla="*/ 25 h 32"/>
                            <a:gd name="T30" fmla="*/ 40 w 47"/>
                            <a:gd name="T31" fmla="*/ 29 h 32"/>
                            <a:gd name="T32" fmla="*/ 36 w 47"/>
                            <a:gd name="T33" fmla="*/ 32 h 32"/>
                            <a:gd name="T34" fmla="*/ 29 w 47"/>
                            <a:gd name="T35" fmla="*/ 32 h 32"/>
                            <a:gd name="T36" fmla="*/ 14 w 47"/>
                            <a:gd name="T37" fmla="*/ 32 h 32"/>
                            <a:gd name="T38" fmla="*/ 14 w 47"/>
                            <a:gd name="T39" fmla="*/ 29 h 32"/>
                            <a:gd name="T40" fmla="*/ 29 w 47"/>
                            <a:gd name="T41" fmla="*/ 32 h 32"/>
                            <a:gd name="T42" fmla="*/ 36 w 47"/>
                            <a:gd name="T43" fmla="*/ 32 h 32"/>
                            <a:gd name="T44" fmla="*/ 40 w 47"/>
                            <a:gd name="T45" fmla="*/ 29 h 32"/>
                            <a:gd name="T46" fmla="*/ 43 w 47"/>
                            <a:gd name="T47" fmla="*/ 25 h 32"/>
                            <a:gd name="T48" fmla="*/ 47 w 47"/>
                            <a:gd name="T49" fmla="*/ 18 h 32"/>
                            <a:gd name="T50" fmla="*/ 47 w 47"/>
                            <a:gd name="T51" fmla="*/ 14 h 32"/>
                            <a:gd name="T52" fmla="*/ 43 w 47"/>
                            <a:gd name="T53" fmla="*/ 7 h 32"/>
                            <a:gd name="T54" fmla="*/ 40 w 47"/>
                            <a:gd name="T55" fmla="*/ 3 h 32"/>
                            <a:gd name="T56" fmla="*/ 32 w 47"/>
                            <a:gd name="T57" fmla="*/ 0 h 32"/>
                            <a:gd name="T58" fmla="*/ 14 w 47"/>
                            <a:gd name="T59" fmla="*/ 0 h 32"/>
                            <a:gd name="T60" fmla="*/ 11 w 47"/>
                            <a:gd name="T61" fmla="*/ 0 h 32"/>
                            <a:gd name="T62" fmla="*/ 3 w 47"/>
                            <a:gd name="T63" fmla="*/ 3 h 32"/>
                            <a:gd name="T64" fmla="*/ 0 w 47"/>
                            <a:gd name="T65" fmla="*/ 10 h 32"/>
                            <a:gd name="T66" fmla="*/ 0 w 47"/>
                            <a:gd name="T67" fmla="*/ 14 h 32"/>
                            <a:gd name="T68" fmla="*/ 0 w 47"/>
                            <a:gd name="T69" fmla="*/ 21 h 32"/>
                            <a:gd name="T70" fmla="*/ 3 w 47"/>
                            <a:gd name="T71" fmla="*/ 25 h 32"/>
                            <a:gd name="T72" fmla="*/ 11 w 47"/>
                            <a:gd name="T73" fmla="*/ 29 h 32"/>
                            <a:gd name="T74" fmla="*/ 14 w 47"/>
                            <a:gd name="T75" fmla="*/ 29 h 3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</a:cxnLst>
                          <a:rect l="0" t="0" r="r" b="b"/>
                          <a:pathLst>
                            <a:path w="47" h="32">
                              <a:moveTo>
                                <a:pt x="14" y="32"/>
                              </a:moveTo>
                              <a:lnTo>
                                <a:pt x="7" y="29"/>
                              </a:lnTo>
                              <a:lnTo>
                                <a:pt x="3" y="25"/>
                              </a:lnTo>
                              <a:lnTo>
                                <a:pt x="0" y="21"/>
                              </a:lnTo>
                              <a:lnTo>
                                <a:pt x="0" y="14"/>
                              </a:lnTo>
                              <a:lnTo>
                                <a:pt x="0" y="7"/>
                              </a:lnTo>
                              <a:lnTo>
                                <a:pt x="3" y="3"/>
                              </a:lnTo>
                              <a:lnTo>
                                <a:pt x="11" y="0"/>
                              </a:lnTo>
                              <a:lnTo>
                                <a:pt x="14" y="0"/>
                              </a:lnTo>
                              <a:lnTo>
                                <a:pt x="32" y="0"/>
                              </a:lnTo>
                              <a:lnTo>
                                <a:pt x="40" y="3"/>
                              </a:lnTo>
                              <a:lnTo>
                                <a:pt x="43" y="3"/>
                              </a:lnTo>
                              <a:lnTo>
                                <a:pt x="47" y="10"/>
                              </a:lnTo>
                              <a:lnTo>
                                <a:pt x="47" y="18"/>
                              </a:lnTo>
                              <a:lnTo>
                                <a:pt x="43" y="25"/>
                              </a:lnTo>
                              <a:lnTo>
                                <a:pt x="40" y="29"/>
                              </a:lnTo>
                              <a:lnTo>
                                <a:pt x="36" y="32"/>
                              </a:lnTo>
                              <a:lnTo>
                                <a:pt x="29" y="32"/>
                              </a:lnTo>
                              <a:lnTo>
                                <a:pt x="14" y="32"/>
                              </a:lnTo>
                              <a:close/>
                              <a:moveTo>
                                <a:pt x="14" y="29"/>
                              </a:moveTo>
                              <a:lnTo>
                                <a:pt x="29" y="32"/>
                              </a:lnTo>
                              <a:lnTo>
                                <a:pt x="36" y="32"/>
                              </a:lnTo>
                              <a:lnTo>
                                <a:pt x="40" y="29"/>
                              </a:lnTo>
                              <a:lnTo>
                                <a:pt x="43" y="25"/>
                              </a:lnTo>
                              <a:lnTo>
                                <a:pt x="47" y="18"/>
                              </a:lnTo>
                              <a:lnTo>
                                <a:pt x="47" y="14"/>
                              </a:lnTo>
                              <a:lnTo>
                                <a:pt x="43" y="7"/>
                              </a:lnTo>
                              <a:lnTo>
                                <a:pt x="40" y="3"/>
                              </a:lnTo>
                              <a:lnTo>
                                <a:pt x="32" y="0"/>
                              </a:lnTo>
                              <a:lnTo>
                                <a:pt x="14" y="0"/>
                              </a:lnTo>
                              <a:lnTo>
                                <a:pt x="11" y="0"/>
                              </a:lnTo>
                              <a:lnTo>
                                <a:pt x="3" y="3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0" y="21"/>
                              </a:lnTo>
                              <a:lnTo>
                                <a:pt x="3" y="25"/>
                              </a:lnTo>
                              <a:lnTo>
                                <a:pt x="11" y="29"/>
                              </a:lnTo>
                              <a:lnTo>
                                <a:pt x="14" y="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Freeform 35"/>
                      <wps:cNvSpPr>
                        <a:spLocks/>
                      </wps:cNvSpPr>
                      <wps:spPr bwMode="auto">
                        <a:xfrm>
                          <a:off x="1689" y="1109"/>
                          <a:ext cx="47" cy="37"/>
                        </a:xfrm>
                        <a:custGeom>
                          <a:avLst/>
                          <a:gdLst>
                            <a:gd name="T0" fmla="*/ 32 w 47"/>
                            <a:gd name="T1" fmla="*/ 33 h 37"/>
                            <a:gd name="T2" fmla="*/ 32 w 47"/>
                            <a:gd name="T3" fmla="*/ 33 h 37"/>
                            <a:gd name="T4" fmla="*/ 40 w 47"/>
                            <a:gd name="T5" fmla="*/ 33 h 37"/>
                            <a:gd name="T6" fmla="*/ 43 w 47"/>
                            <a:gd name="T7" fmla="*/ 11 h 37"/>
                            <a:gd name="T8" fmla="*/ 0 w 47"/>
                            <a:gd name="T9" fmla="*/ 0 h 37"/>
                            <a:gd name="T10" fmla="*/ 0 w 47"/>
                            <a:gd name="T11" fmla="*/ 0 h 37"/>
                            <a:gd name="T12" fmla="*/ 47 w 47"/>
                            <a:gd name="T13" fmla="*/ 11 h 37"/>
                            <a:gd name="T14" fmla="*/ 40 w 47"/>
                            <a:gd name="T15" fmla="*/ 37 h 37"/>
                            <a:gd name="T16" fmla="*/ 32 w 47"/>
                            <a:gd name="T17" fmla="*/ 33 h 3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47" h="37">
                              <a:moveTo>
                                <a:pt x="32" y="33"/>
                              </a:moveTo>
                              <a:lnTo>
                                <a:pt x="32" y="33"/>
                              </a:lnTo>
                              <a:lnTo>
                                <a:pt x="40" y="33"/>
                              </a:lnTo>
                              <a:lnTo>
                                <a:pt x="43" y="11"/>
                              </a:lnTo>
                              <a:lnTo>
                                <a:pt x="0" y="0"/>
                              </a:lnTo>
                              <a:lnTo>
                                <a:pt x="47" y="11"/>
                              </a:lnTo>
                              <a:lnTo>
                                <a:pt x="40" y="37"/>
                              </a:lnTo>
                              <a:lnTo>
                                <a:pt x="32" y="3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6" name="Freeform 36"/>
                      <wps:cNvSpPr>
                        <a:spLocks/>
                      </wps:cNvSpPr>
                      <wps:spPr bwMode="auto">
                        <a:xfrm>
                          <a:off x="1663" y="1182"/>
                          <a:ext cx="69" cy="36"/>
                        </a:xfrm>
                        <a:custGeom>
                          <a:avLst/>
                          <a:gdLst>
                            <a:gd name="T0" fmla="*/ 37 w 69"/>
                            <a:gd name="T1" fmla="*/ 36 h 36"/>
                            <a:gd name="T2" fmla="*/ 44 w 69"/>
                            <a:gd name="T3" fmla="*/ 22 h 36"/>
                            <a:gd name="T4" fmla="*/ 0 w 69"/>
                            <a:gd name="T5" fmla="*/ 3 h 36"/>
                            <a:gd name="T6" fmla="*/ 0 w 69"/>
                            <a:gd name="T7" fmla="*/ 0 h 36"/>
                            <a:gd name="T8" fmla="*/ 44 w 69"/>
                            <a:gd name="T9" fmla="*/ 18 h 36"/>
                            <a:gd name="T10" fmla="*/ 48 w 69"/>
                            <a:gd name="T11" fmla="*/ 14 h 36"/>
                            <a:gd name="T12" fmla="*/ 48 w 69"/>
                            <a:gd name="T13" fmla="*/ 14 h 36"/>
                            <a:gd name="T14" fmla="*/ 48 w 69"/>
                            <a:gd name="T15" fmla="*/ 22 h 36"/>
                            <a:gd name="T16" fmla="*/ 69 w 69"/>
                            <a:gd name="T17" fmla="*/ 29 h 36"/>
                            <a:gd name="T18" fmla="*/ 66 w 69"/>
                            <a:gd name="T19" fmla="*/ 29 h 36"/>
                            <a:gd name="T20" fmla="*/ 44 w 69"/>
                            <a:gd name="T21" fmla="*/ 22 h 36"/>
                            <a:gd name="T22" fmla="*/ 40 w 69"/>
                            <a:gd name="T23" fmla="*/ 36 h 36"/>
                            <a:gd name="T24" fmla="*/ 37 w 69"/>
                            <a:gd name="T25" fmla="*/ 36 h 3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69" h="36">
                              <a:moveTo>
                                <a:pt x="37" y="36"/>
                              </a:moveTo>
                              <a:lnTo>
                                <a:pt x="44" y="22"/>
                              </a:lnTo>
                              <a:lnTo>
                                <a:pt x="0" y="3"/>
                              </a:lnTo>
                              <a:lnTo>
                                <a:pt x="0" y="0"/>
                              </a:lnTo>
                              <a:lnTo>
                                <a:pt x="44" y="18"/>
                              </a:lnTo>
                              <a:lnTo>
                                <a:pt x="48" y="14"/>
                              </a:lnTo>
                              <a:lnTo>
                                <a:pt x="48" y="22"/>
                              </a:lnTo>
                              <a:lnTo>
                                <a:pt x="69" y="29"/>
                              </a:lnTo>
                              <a:lnTo>
                                <a:pt x="66" y="29"/>
                              </a:lnTo>
                              <a:lnTo>
                                <a:pt x="44" y="22"/>
                              </a:lnTo>
                              <a:lnTo>
                                <a:pt x="40" y="36"/>
                              </a:lnTo>
                              <a:lnTo>
                                <a:pt x="37" y="3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" name="Freeform 37"/>
                      <wps:cNvSpPr>
                        <a:spLocks noEditPoints="1"/>
                      </wps:cNvSpPr>
                      <wps:spPr bwMode="auto">
                        <a:xfrm>
                          <a:off x="1634" y="1240"/>
                          <a:ext cx="66" cy="36"/>
                        </a:xfrm>
                        <a:custGeom>
                          <a:avLst/>
                          <a:gdLst>
                            <a:gd name="T0" fmla="*/ 58 w 66"/>
                            <a:gd name="T1" fmla="*/ 36 h 36"/>
                            <a:gd name="T2" fmla="*/ 62 w 66"/>
                            <a:gd name="T3" fmla="*/ 32 h 36"/>
                            <a:gd name="T4" fmla="*/ 66 w 66"/>
                            <a:gd name="T5" fmla="*/ 36 h 36"/>
                            <a:gd name="T6" fmla="*/ 62 w 66"/>
                            <a:gd name="T7" fmla="*/ 36 h 36"/>
                            <a:gd name="T8" fmla="*/ 58 w 66"/>
                            <a:gd name="T9" fmla="*/ 36 h 36"/>
                            <a:gd name="T10" fmla="*/ 0 w 66"/>
                            <a:gd name="T11" fmla="*/ 0 h 36"/>
                            <a:gd name="T12" fmla="*/ 4 w 66"/>
                            <a:gd name="T13" fmla="*/ 0 h 36"/>
                            <a:gd name="T14" fmla="*/ 44 w 66"/>
                            <a:gd name="T15" fmla="*/ 22 h 36"/>
                            <a:gd name="T16" fmla="*/ 44 w 66"/>
                            <a:gd name="T17" fmla="*/ 25 h 36"/>
                            <a:gd name="T18" fmla="*/ 0 w 66"/>
                            <a:gd name="T19" fmla="*/ 0 h 3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66" h="36">
                              <a:moveTo>
                                <a:pt x="58" y="36"/>
                              </a:moveTo>
                              <a:lnTo>
                                <a:pt x="62" y="32"/>
                              </a:lnTo>
                              <a:lnTo>
                                <a:pt x="66" y="36"/>
                              </a:lnTo>
                              <a:lnTo>
                                <a:pt x="62" y="36"/>
                              </a:lnTo>
                              <a:lnTo>
                                <a:pt x="58" y="36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4" y="0"/>
                              </a:lnTo>
                              <a:lnTo>
                                <a:pt x="44" y="22"/>
                              </a:lnTo>
                              <a:lnTo>
                                <a:pt x="44" y="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group w14:anchorId="07F15CD4" id="Group 12" o:spid="_x0000_s1026" style="position:absolute;margin-left:12pt;margin-top:-4.7pt;width:50.95pt;height:39.85pt;z-index:251663360" coordorigin="728,479" coordsize="1019,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" o:allowincell="f">
              <v:shape id="Freeform 13" o:spid="_x0000_s1027" style="position:absolute;left:783;top:1225;width:76;height:51;visibility:visible;mso-wrap-style:square;v-text-anchor:top" coordsize="76,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" path="m11,4l22,r7,4l36,8r4,3l51,29,76,15,14,51,3,33,,26,,18,3,11,11,4xm14,4l7,11,3,18r,8l7,33r7,14l47,29,40,15,36,8,29,4,22,,14,4xe" strokeweight=".7pt">
                <v:path arrowok="t" o:connecttype="custom" o:connectlocs="11,4;22,0;29,4;36,8;40,11;51,29;76,15;76,15;14,51;3,33;0,26;0,18;3,11;11,4;14,4;7,11;3,18;3,26;7,33;14,47;47,29;40,15;36,8;29,4;22,0;14,4" o:connectangles="0,0,0,0,0,0,0,0,0,0,0,0,0,0,0,0,0,0,0,0,0,0,0,0,0,0"/>
                <o:lock v:ext="edit" verticies="t"/>
              </v:shape>
              <v:shape id="Freeform 14" o:spid="_x0000_s1028" style="position:absolute;left:768;top:1142;width:51;height:29;visibility:visible;mso-wrap-style:square;v-text-anchor:top" coordsize="51,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" path="m8,r,4l,4,8,25,51,11r,3l8,29,,4,8,xe" strokeweight=".7pt">
                <v:path arrowok="t" o:connecttype="custom" o:connectlocs="8,0;8,4;0,4;8,25;51,11;51,14;8,29;0,4;8,0" o:connectangles="0,0,0,0,0,0,0,0,0"/>
              </v:shape>
              <v:shape id="Freeform 15" o:spid="_x0000_s1029" style="position:absolute;left:754;top:1055;width:47;height:36;visibility:visible;mso-wrap-style:square;v-text-anchor:top" coordsize="47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" path="m29,r7,l40,4r3,7l47,14r,8l43,29r-3,4l32,33,18,36r-7,l3,33,,29,,22,,18,3,11,7,7,14,4,29,xm29,4l14,4,7,7,3,11,,18r,4l3,29r4,4l14,36r4,l32,33r8,-4l43,25r4,-3l47,14,43,11,40,7,36,4r-7,xe" strokeweight=".7pt">
                <v:path arrowok="t" o:connecttype="custom" o:connectlocs="29,0;36,0;40,4;43,11;47,14;47,22;43,29;40,33;32,33;18,36;11,36;3,33;0,29;0,22;0,18;3,11;7,7;14,4;29,0;29,4;14,4;7,7;3,11;0,18;0,22;3,29;7,33;14,36;18,36;32,33;40,29;43,25;47,22;47,14;43,11;40,7;36,4;29,4" o:connectangles="0,0,0,0,0,0,0,0,0,0,0,0,0,0,0,0,0,0,0,0,0,0,0,0,0,0,0,0,0,0,0,0,0,0,0,0,0,0"/>
                <o:lock v:ext="edit" verticies="t"/>
              </v:shape>
              <v:shape id="Freeform 16" o:spid="_x0000_s1030" style="position:absolute;left:728;top:925;width:77;height:32;visibility:visible;mso-wrap-style:square;v-text-anchor:top" coordsize="77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" path="m77,l69,32,,25,,21,69,32,73,r4,xe" strokeweight=".7pt">
                <v:path arrowok="t" o:connecttype="custom" o:connectlocs="77,0;69,32;0,25;0,21;69,32;73,0;77,0" o:connectangles="0,0,0,0,0,0,0"/>
              </v:shape>
              <v:shape id="Freeform 17" o:spid="_x0000_s1031" style="position:absolute;left:772;top:834;width:51;height:40;visibility:visible;mso-wrap-style:square;v-text-anchor:top" coordsize="51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" path="m36,7r7,4l47,14r4,8l47,29r-4,4l40,36r-7,4l25,40,11,33,7,29,4,25,,18,,11,4,7,11,4,18,r4,4l36,7xm36,7l22,4,11,4,7,7,4,14,,22r4,3l7,29r4,4l29,36r7,4l40,36r3,-3l47,29r,-7l47,14,43,11,36,7xe" strokeweight=".7pt">
                <v:path arrowok="t" o:connecttype="custom" o:connectlocs="36,7;43,11;47,14;51,22;47,29;43,33;40,36;33,40;25,40;11,33;7,29;4,25;0,18;0,11;4,7;11,4;18,0;22,4;36,7;36,7;22,4;11,4;7,7;4,14;0,22;4,25;7,29;11,33;29,36;36,40;40,36;43,33;47,29;47,22;47,14;43,11;36,7" o:connectangles="0,0,0,0,0,0,0,0,0,0,0,0,0,0,0,0,0,0,0,0,0,0,0,0,0,0,0,0,0,0,0,0,0,0,0,0,0"/>
                <o:lock v:ext="edit" verticies="t"/>
              </v:shape>
              <v:shape id="Freeform 18" o:spid="_x0000_s1032" style="position:absolute;left:805;top:758;width:50;height:40;visibility:visible;mso-wrap-style:square;v-text-anchor:top" coordsize="50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" path="m50,22r-3,7l43,32r-4,4l36,40,29,36,10,29,7,25,3,18,,14,3,7,7,r3,l3,7r,11l7,22r3,3l29,36r3,l36,36r7,-4l47,29r3,-7xe" strokeweight=".7pt">
                <v:path arrowok="t" o:connecttype="custom" o:connectlocs="50,22;47,29;43,32;39,36;36,40;29,36;10,29;7,25;3,18;0,14;3,7;7,0;10,0;3,7;3,18;7,22;10,25;29,36;32,36;36,36;43,32;47,29;50,22" o:connectangles="0,0,0,0,0,0,0,0,0,0,0,0,0,0,0,0,0,0,0,0,0,0,0"/>
              </v:shape>
              <v:shape id="Freeform 19" o:spid="_x0000_s1033" style="position:absolute;left:848;top:693;width:47;height:43;visibility:visible;mso-wrap-style:square;v-text-anchor:top" coordsize="47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" path="m40,10r4,8l47,21r,8l44,36r-4,3l33,43r-8,l18,39,7,29,4,25,,18,,10,4,3,11,r4,l22,r7,3l40,10xm40,14l25,3,22,,15,,11,3,4,7r,7l4,18r,7l7,29r15,7l29,39r4,l40,36r4,-4l44,29r,-8l44,18,40,14xe" strokeweight=".7pt">
                <v:path arrowok="t" o:connecttype="custom" o:connectlocs="40,10;44,18;47,21;47,29;44,36;40,39;33,43;25,43;18,39;7,29;4,25;0,18;0,10;4,3;11,0;15,0;22,0;29,3;40,10;40,14;25,3;22,0;15,0;11,3;4,7;4,14;4,18;4,25;7,29;22,36;29,39;33,39;40,36;44,32;44,29;44,21;44,18;40,14" o:connectangles="0,0,0,0,0,0,0,0,0,0,0,0,0,0,0,0,0,0,0,0,0,0,0,0,0,0,0,0,0,0,0,0,0,0,0,0,0,0"/>
                <o:lock v:ext="edit" verticies="t"/>
              </v:shape>
              <v:shape id="Freeform 20" o:spid="_x0000_s1034" style="position:absolute;left:935;top:569;width:62;height:73;visibility:visible;mso-wrap-style:square;v-text-anchor:top" coordsize="62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" path="m62,58l51,66r-7,3l36,73,29,69,22,62,4,37,,29,,22,4,15,7,8,18,,7,8,4,15,,22r,7l4,37,25,62r4,4l33,69r3,l40,69r4,l47,69r4,-3l62,58xe" strokeweight=".7pt">
                <v:path arrowok="t" o:connecttype="custom" o:connectlocs="62,58;51,66;44,69;36,73;29,69;22,62;4,37;0,29;0,22;4,15;7,8;18,0;18,0;7,8;4,15;0,22;0,29;4,37;25,62;29,66;29,66;33,69;36,69;40,69;44,69;47,69;51,66;62,58" o:connectangles="0,0,0,0,0,0,0,0,0,0,0,0,0,0,0,0,0,0,0,0,0,0,0,0,0,0,0,0"/>
              </v:shape>
              <v:shape id="Freeform 21" o:spid="_x0000_s1035" style="position:absolute;left:1022;top:551;width:47;height:47;visibility:visible;mso-wrap-style:square;v-text-anchor:top" coordsize="47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" path="m47,36l29,47r-4,l22,47,18,44,11,40,7,36r4,-7l14,26r4,-4l33,15,29,7,25,4,22,,11,,,7,11,r7,l22,r7,l33,7,47,36xm43,36l36,18,18,26r-7,7l11,40r7,4l22,47r3,l29,44,43,36xe" strokeweight=".7pt">
                <v:path arrowok="t" o:connecttype="custom" o:connectlocs="47,36;29,47;25,47;22,47;18,44;11,40;7,36;11,29;14,26;18,22;33,15;29,7;25,4;22,0;11,0;0,7;0,7;11,0;18,0;22,0;29,0;33,7;47,36;43,36;36,18;18,26;11,33;11,40;18,44;22,47;25,47;29,44;43,36" o:connectangles="0,0,0,0,0,0,0,0,0,0,0,0,0,0,0,0,0,0,0,0,0,0,0,0,0,0,0,0,0,0,0,0,0"/>
                <o:lock v:ext="edit" verticies="t"/>
              </v:shape>
              <v:shape id="Freeform 22" o:spid="_x0000_s1036" style="position:absolute;left:1102;top:515;width:32;height:51;visibility:visible;mso-wrap-style:square;v-text-anchor:top" coordsize="32,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" path="m32,l29,51,,11,29,51,29,r3,xe" strokeweight=".7pt">
                <v:path arrowok="t" o:connecttype="custom" o:connectlocs="32,0;29,51;29,51;0,11;0,11;29,51;29,0;32,0" o:connectangles="0,0,0,0,0,0,0,0"/>
              </v:shape>
              <v:shape id="Freeform 23" o:spid="_x0000_s1037" style="position:absolute;left:1192;top:504;width:37;height:51;visibility:visible;mso-wrap-style:square;v-text-anchor:top" coordsize="37,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" path="m37,47l15,51r-4,l8,47,4,44,,36,4,33,8,25r3,l15,25,33,22,29,15r,-8l26,4,22,,15,,4,4,4,,15,r7,l26,4r3,3l33,15r4,32xm33,47r,-22l15,25,4,29r,4l4,36r,8l8,47r3,l15,47r18,xe" strokeweight=".7pt">
                <v:path arrowok="t" o:connecttype="custom" o:connectlocs="37,47;15,51;11,51;8,47;4,44;0,36;4,33;8,25;11,25;15,25;33,22;29,15;29,7;26,4;22,0;15,0;4,4;4,0;15,0;22,0;26,4;29,7;33,15;37,47;33,47;33,25;15,25;4,29;4,33;4,36;4,44;8,47;11,47;15,47;33,47" o:connectangles="0,0,0,0,0,0,0,0,0,0,0,0,0,0,0,0,0,0,0,0,0,0,0,0,0,0,0,0,0,0,0,0,0,0,0"/>
                <o:lock v:ext="edit" verticies="t"/>
              </v:shape>
              <v:shape id="Freeform 24" o:spid="_x0000_s1038" style="position:absolute;left:1276;top:479;width:11;height:72;visibility:visible;mso-wrap-style:square;v-text-anchor:top" coordsize="11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" path="m11,72r-4,l3,72r,-3l,65,7,,3,65r,4l7,72r4,xe" strokeweight=".7pt">
                <v:path arrowok="t" o:connecttype="custom" o:connectlocs="11,72;7,72;3,72;3,69;0,65;7,0;7,0;3,65;3,69;3,69;7,72;11,72" o:connectangles="0,0,0,0,0,0,0,0,0,0,0,0"/>
              </v:shape>
              <v:shape id="Freeform 25" o:spid="_x0000_s1039" style="position:absolute;left:1326;top:486;width:11;height:72;visibility:visible;mso-wrap-style:square;v-text-anchor:top" coordsize="11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" path="m4,72r,l,69,,65,,62,11,,,65r,4l4,72r4,l4,72xe" strokeweight=".7pt">
                <v:path arrowok="t" o:connecttype="custom" o:connectlocs="4,72;4,72;0,69;0,65;0,62;11,0;11,0;0,65;0,69;0,69;4,72;8,72;4,72" o:connectangles="0,0,0,0,0,0,0,0,0,0,0,0,0"/>
              </v:shape>
              <v:shape id="Freeform 26" o:spid="_x0000_s1040" style="position:absolute;left:1370;top:497;width:22;height:72;visibility:visible;mso-wrap-style:square;v-text-anchor:top" coordsize="2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" path="m18,7r,-4l18,r4,3l18,7xm,72l,69,11,25r3,l,72xe" strokeweight=".7pt">
                <v:path arrowok="t" o:connecttype="custom" o:connectlocs="18,7;18,3;18,0;22,3;18,7;0,72;0,69;11,25;14,25;0,72" o:connectangles="0,0,0,0,0,0,0,0,0,0"/>
                <o:lock v:ext="edit" verticies="t"/>
              </v:shape>
              <v:shape id="Freeform 27" o:spid="_x0000_s1041" style="position:absolute;left:1402;top:533;width:44;height:58;visibility:visible;mso-wrap-style:square;v-text-anchor:top" coordsize="44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" path="m33,58r-4,l44,25r,-10l40,11,37,7,19,,,44,19,,37,7r3,4l44,15r,10l33,58xe" strokeweight=".7pt">
                <v:path arrowok="t" o:connecttype="custom" o:connectlocs="33,58;29,58;44,25;44,15;40,11;37,7;19,0;0,44;0,44;19,0;37,7;40,11;44,15;44,25;33,58" o:connectangles="0,0,0,0,0,0,0,0,0,0,0,0,0,0,0"/>
              </v:shape>
              <v:shape id="Freeform 28" o:spid="_x0000_s1042" style="position:absolute;left:1482;top:580;width:44;height:44;visibility:visible;mso-wrap-style:square;v-text-anchor:top" coordsize="44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" path="m33,36r-4,4l22,44r-7,l7,44,4,40,,33,,26,4,18,11,7,18,4,22,r7,l36,r4,7l44,11r,7l40,26,33,36xm29,36l40,22r,-11l36,7,33,4,29,,22,,18,4,15,7,4,22r,7l4,33r,3l7,40r8,4l22,44r4,-4l29,36xe" strokeweight=".7pt">
                <v:path arrowok="t" o:connecttype="custom" o:connectlocs="33,36;29,40;22,44;15,44;7,44;4,40;0,33;0,26;4,18;11,7;18,4;22,0;29,0;36,0;40,7;44,11;44,18;40,26;33,36;29,36;40,22;40,11;36,7;33,4;29,0;22,0;18,4;15,7;4,22;4,29;4,33;4,36;7,40;15,44;22,44;26,40;29,36" o:connectangles="0,0,0,0,0,0,0,0,0,0,0,0,0,0,0,0,0,0,0,0,0,0,0,0,0,0,0,0,0,0,0,0,0,0,0,0,0"/>
                <o:lock v:ext="edit" verticies="t"/>
              </v:shape>
              <v:shape id="Freeform 29" o:spid="_x0000_s1043" style="position:absolute;left:1558;top:642;width:26;height:25;visibility:visible;mso-wrap-style:square;v-text-anchor:top" coordsize="26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" path="m26,25l,3,4,,26,22r,3xe" strokeweight=".7pt">
                <v:path arrowok="t" o:connecttype="custom" o:connectlocs="26,25;0,3;4,0;26,22;26,25" o:connectangles="0,0,0,0,0"/>
              </v:shape>
              <v:shape id="Freeform 30" o:spid="_x0000_s1044" style="position:absolute;left:1613;top:678;width:69;height:58;visibility:visible;mso-wrap-style:square;v-text-anchor:top" coordsize="69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" path="m69,33l58,18,,58,58,15,47,,69,33xe" strokeweight=".7pt">
                <v:path arrowok="t" o:connecttype="custom" o:connectlocs="69,33;58,18;0,58;0,58;58,15;47,0;47,0;69,33" o:connectangles="0,0,0,0,0,0,0,0"/>
              </v:shape>
              <v:shape id="Freeform 31" o:spid="_x0000_s1045" style="position:absolute;left:1653;top:780;width:54;height:25;visibility:visible;mso-wrap-style:square;v-text-anchor:top" coordsize="5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" path="m47,25r-4,l50,21,39,,,21,,18,43,,54,21r-7,4xe" strokeweight=".7pt">
                <v:path arrowok="t" o:connecttype="custom" o:connectlocs="47,25;43,25;50,21;39,0;0,21;0,18;43,0;54,21;47,25" o:connectangles="0,0,0,0,0,0,0,0,0"/>
              </v:shape>
              <v:shape id="Freeform 32" o:spid="_x0000_s1046" style="position:absolute;left:1682;top:856;width:47;height:40;visibility:visible;mso-wrap-style:square;v-text-anchor:top" coordsize="47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" path="m29,32l18,3,10,7,7,11,,11,,21,7,40r-4,l,25,,18,,11,3,7,10,3,25,r7,l39,r4,7l47,11r,7l47,25r-4,4l36,32r-7,xm29,32r7,-3l39,25r4,-4l47,18r,-7l43,7,39,3,36,,29,,21,3r8,29xe" strokeweight=".7pt">
                <v:path arrowok="t" o:connecttype="custom" o:connectlocs="29,32;18,3;10,7;7,11;0,11;0,21;7,40;3,40;0,25;0,18;0,11;3,7;10,3;25,0;32,0;39,0;43,7;47,11;47,18;47,25;43,29;36,32;29,32;29,32;36,29;39,25;43,21;47,18;47,11;43,7;39,3;36,0;29,0;21,3;29,32" o:connectangles="0,0,0,0,0,0,0,0,0,0,0,0,0,0,0,0,0,0,0,0,0,0,0,0,0,0,0,0,0,0,0,0,0,0,0"/>
                <o:lock v:ext="edit" verticies="t"/>
              </v:shape>
              <v:shape id="Freeform 33" o:spid="_x0000_s1047" style="position:absolute;left:1674;top:939;width:73;height:36;visibility:visible;mso-wrap-style:square;v-text-anchor:top" coordsize="73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" path="m40,36r-3,l29,33,26,29,22,25,22,7,,11,,7,69,r4,18l73,25r-4,4l66,33r-8,3l40,36xm40,36l58,33r8,l69,29r,-4l69,18,69,4,22,7r4,18l26,29r3,4l37,36r3,xe" strokeweight=".7pt">
                <v:path arrowok="t" o:connecttype="custom" o:connectlocs="40,36;37,36;29,33;26,29;22,25;22,7;0,11;0,7;69,0;73,18;73,25;69,29;66,33;58,36;40,36;40,36;58,33;66,33;69,29;69,25;69,18;69,4;22,7;26,25;26,29;29,33;37,36;40,36" o:connectangles="0,0,0,0,0,0,0,0,0,0,0,0,0,0,0,0,0,0,0,0,0,0,0,0,0,0,0,0"/>
                <o:lock v:ext="edit" verticies="t"/>
              </v:shape>
              <v:shape id="Freeform 34" o:spid="_x0000_s1048" style="position:absolute;left:1700;top:1030;width:47;height:32;visibility:visible;mso-wrap-style:square;v-text-anchor:top" coordsize="47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" path="m14,32l7,29,3,25,,21,,14,,7,3,3,11,r3,l32,r8,3l43,3r4,7l47,18r-4,7l40,29r-4,3l29,32r-15,xm14,29r15,3l36,32r4,-3l43,25r4,-7l47,14,43,7,40,3,32,,14,,11,,3,3,,10r,4l,21r3,4l11,29r3,xe" strokeweight=".7pt">
                <v:path arrowok="t" o:connecttype="custom" o:connectlocs="14,32;7,29;3,25;0,21;0,14;0,7;3,3;11,0;14,0;32,0;40,3;43,3;47,10;47,18;43,25;40,29;36,32;29,32;14,32;14,29;29,32;36,32;40,29;43,25;47,18;47,14;43,7;40,3;32,0;14,0;11,0;3,3;0,10;0,14;0,21;3,25;11,29;14,29" o:connectangles="0,0,0,0,0,0,0,0,0,0,0,0,0,0,0,0,0,0,0,0,0,0,0,0,0,0,0,0,0,0,0,0,0,0,0,0,0,0"/>
                <o:lock v:ext="edit" verticies="t"/>
              </v:shape>
              <v:shape id="Freeform 35" o:spid="_x0000_s1049" style="position:absolute;left:1689;top:1109;width:47;height:37;visibility:visible;mso-wrap-style:square;v-text-anchor:top" coordsize="47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" path="m32,33r,l40,33,43,11,,,47,11,40,37,32,33xe" strokeweight=".7pt">
                <v:path arrowok="t" o:connecttype="custom" o:connectlocs="32,33;32,33;40,33;43,11;0,0;0,0;47,11;40,37;32,33" o:connectangles="0,0,0,0,0,0,0,0,0"/>
              </v:shape>
              <v:shape id="Freeform 36" o:spid="_x0000_s1050" style="position:absolute;left:1663;top:1182;width:69;height:36;visibility:visible;mso-wrap-style:square;v-text-anchor:top" coordsize="69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" path="m37,36l44,22,,3,,,44,18r4,-4l48,22r21,7l66,29,44,22,40,36r-3,xe" strokeweight=".7pt">
                <v:path arrowok="t" o:connecttype="custom" o:connectlocs="37,36;44,22;0,3;0,0;44,18;48,14;48,14;48,22;69,29;66,29;44,22;40,36;37,36" o:connectangles="0,0,0,0,0,0,0,0,0,0,0,0,0"/>
              </v:shape>
              <v:shape id="Freeform 37" o:spid="_x0000_s1051" style="position:absolute;left:1634;top:1240;width:66;height:36;visibility:visible;mso-wrap-style:square;v-text-anchor:top" coordsize="6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" path="m58,36r4,-4l66,36r-4,l58,36xm,l4,,44,22r,3l,xe" strokeweight=".7pt">
                <v:path arrowok="t" o:connecttype="custom" o:connectlocs="58,36;62,32;66,36;62,36;58,36;0,0;4,0;44,22;44,25;0,0" o:connectangles="0,0,0,0,0,0,0,0,0,0"/>
                <o:lock v:ext="edit" verticies="t"/>
              </v:shape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68C565B9" wp14:editId="71755D54">
              <wp:simplePos x="0" y="0"/>
              <wp:positionH relativeFrom="column">
                <wp:posOffset>629285</wp:posOffset>
              </wp:positionH>
              <wp:positionV relativeFrom="paragraph">
                <wp:posOffset>250825</wp:posOffset>
              </wp:positionV>
              <wp:extent cx="92075" cy="186690"/>
              <wp:effectExtent l="0" t="0" r="0" b="0"/>
              <wp:wrapNone/>
              <wp:docPr id="11" name="Freeform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92075" cy="186690"/>
                      </a:xfrm>
                      <a:custGeom>
                        <a:avLst/>
                        <a:gdLst>
                          <a:gd name="T0" fmla="*/ 43 w 145"/>
                          <a:gd name="T1" fmla="*/ 58 h 294"/>
                          <a:gd name="T2" fmla="*/ 61 w 145"/>
                          <a:gd name="T3" fmla="*/ 54 h 294"/>
                          <a:gd name="T4" fmla="*/ 76 w 145"/>
                          <a:gd name="T5" fmla="*/ 47 h 294"/>
                          <a:gd name="T6" fmla="*/ 87 w 145"/>
                          <a:gd name="T7" fmla="*/ 69 h 294"/>
                          <a:gd name="T8" fmla="*/ 105 w 145"/>
                          <a:gd name="T9" fmla="*/ 105 h 294"/>
                          <a:gd name="T10" fmla="*/ 134 w 145"/>
                          <a:gd name="T11" fmla="*/ 156 h 294"/>
                          <a:gd name="T12" fmla="*/ 145 w 145"/>
                          <a:gd name="T13" fmla="*/ 178 h 294"/>
                          <a:gd name="T14" fmla="*/ 145 w 145"/>
                          <a:gd name="T15" fmla="*/ 181 h 294"/>
                          <a:gd name="T16" fmla="*/ 141 w 145"/>
                          <a:gd name="T17" fmla="*/ 188 h 294"/>
                          <a:gd name="T18" fmla="*/ 137 w 145"/>
                          <a:gd name="T19" fmla="*/ 192 h 294"/>
                          <a:gd name="T20" fmla="*/ 137 w 145"/>
                          <a:gd name="T21" fmla="*/ 192 h 294"/>
                          <a:gd name="T22" fmla="*/ 137 w 145"/>
                          <a:gd name="T23" fmla="*/ 199 h 294"/>
                          <a:gd name="T24" fmla="*/ 134 w 145"/>
                          <a:gd name="T25" fmla="*/ 203 h 294"/>
                          <a:gd name="T26" fmla="*/ 134 w 145"/>
                          <a:gd name="T27" fmla="*/ 207 h 294"/>
                          <a:gd name="T28" fmla="*/ 130 w 145"/>
                          <a:gd name="T29" fmla="*/ 210 h 294"/>
                          <a:gd name="T30" fmla="*/ 126 w 145"/>
                          <a:gd name="T31" fmla="*/ 214 h 294"/>
                          <a:gd name="T32" fmla="*/ 126 w 145"/>
                          <a:gd name="T33" fmla="*/ 221 h 294"/>
                          <a:gd name="T34" fmla="*/ 123 w 145"/>
                          <a:gd name="T35" fmla="*/ 225 h 294"/>
                          <a:gd name="T36" fmla="*/ 123 w 145"/>
                          <a:gd name="T37" fmla="*/ 228 h 294"/>
                          <a:gd name="T38" fmla="*/ 119 w 145"/>
                          <a:gd name="T39" fmla="*/ 232 h 294"/>
                          <a:gd name="T40" fmla="*/ 116 w 145"/>
                          <a:gd name="T41" fmla="*/ 236 h 294"/>
                          <a:gd name="T42" fmla="*/ 116 w 145"/>
                          <a:gd name="T43" fmla="*/ 239 h 294"/>
                          <a:gd name="T44" fmla="*/ 112 w 145"/>
                          <a:gd name="T45" fmla="*/ 243 h 294"/>
                          <a:gd name="T46" fmla="*/ 108 w 145"/>
                          <a:gd name="T47" fmla="*/ 246 h 294"/>
                          <a:gd name="T48" fmla="*/ 108 w 145"/>
                          <a:gd name="T49" fmla="*/ 250 h 294"/>
                          <a:gd name="T50" fmla="*/ 105 w 145"/>
                          <a:gd name="T51" fmla="*/ 254 h 294"/>
                          <a:gd name="T52" fmla="*/ 105 w 145"/>
                          <a:gd name="T53" fmla="*/ 257 h 294"/>
                          <a:gd name="T54" fmla="*/ 105 w 145"/>
                          <a:gd name="T55" fmla="*/ 261 h 294"/>
                          <a:gd name="T56" fmla="*/ 97 w 145"/>
                          <a:gd name="T57" fmla="*/ 265 h 294"/>
                          <a:gd name="T58" fmla="*/ 97 w 145"/>
                          <a:gd name="T59" fmla="*/ 268 h 294"/>
                          <a:gd name="T60" fmla="*/ 94 w 145"/>
                          <a:gd name="T61" fmla="*/ 272 h 294"/>
                          <a:gd name="T62" fmla="*/ 94 w 145"/>
                          <a:gd name="T63" fmla="*/ 275 h 294"/>
                          <a:gd name="T64" fmla="*/ 90 w 145"/>
                          <a:gd name="T65" fmla="*/ 275 h 294"/>
                          <a:gd name="T66" fmla="*/ 87 w 145"/>
                          <a:gd name="T67" fmla="*/ 283 h 294"/>
                          <a:gd name="T68" fmla="*/ 83 w 145"/>
                          <a:gd name="T69" fmla="*/ 283 h 294"/>
                          <a:gd name="T70" fmla="*/ 83 w 145"/>
                          <a:gd name="T71" fmla="*/ 286 h 294"/>
                          <a:gd name="T72" fmla="*/ 79 w 145"/>
                          <a:gd name="T73" fmla="*/ 286 h 294"/>
                          <a:gd name="T74" fmla="*/ 79 w 145"/>
                          <a:gd name="T75" fmla="*/ 290 h 294"/>
                          <a:gd name="T76" fmla="*/ 76 w 145"/>
                          <a:gd name="T77" fmla="*/ 294 h 294"/>
                          <a:gd name="T78" fmla="*/ 50 w 145"/>
                          <a:gd name="T79" fmla="*/ 199 h 294"/>
                          <a:gd name="T80" fmla="*/ 25 w 145"/>
                          <a:gd name="T81" fmla="*/ 127 h 294"/>
                          <a:gd name="T82" fmla="*/ 14 w 145"/>
                          <a:gd name="T83" fmla="*/ 94 h 294"/>
                          <a:gd name="T84" fmla="*/ 10 w 145"/>
                          <a:gd name="T85" fmla="*/ 69 h 294"/>
                          <a:gd name="T86" fmla="*/ 25 w 145"/>
                          <a:gd name="T87" fmla="*/ 65 h 294"/>
                          <a:gd name="T88" fmla="*/ 43 w 145"/>
                          <a:gd name="T89" fmla="*/ 58 h 294"/>
                          <a:gd name="T90" fmla="*/ 39 w 145"/>
                          <a:gd name="T91" fmla="*/ 47 h 294"/>
                          <a:gd name="T92" fmla="*/ 21 w 145"/>
                          <a:gd name="T93" fmla="*/ 51 h 294"/>
                          <a:gd name="T94" fmla="*/ 7 w 145"/>
                          <a:gd name="T95" fmla="*/ 54 h 294"/>
                          <a:gd name="T96" fmla="*/ 3 w 145"/>
                          <a:gd name="T97" fmla="*/ 36 h 294"/>
                          <a:gd name="T98" fmla="*/ 0 w 145"/>
                          <a:gd name="T99" fmla="*/ 11 h 294"/>
                          <a:gd name="T100" fmla="*/ 14 w 145"/>
                          <a:gd name="T101" fmla="*/ 4 h 294"/>
                          <a:gd name="T102" fmla="*/ 39 w 145"/>
                          <a:gd name="T103" fmla="*/ 0 h 294"/>
                          <a:gd name="T104" fmla="*/ 61 w 145"/>
                          <a:gd name="T105" fmla="*/ 22 h 294"/>
                          <a:gd name="T106" fmla="*/ 68 w 145"/>
                          <a:gd name="T107" fmla="*/ 36 h 294"/>
                          <a:gd name="T108" fmla="*/ 58 w 145"/>
                          <a:gd name="T109" fmla="*/ 40 h 294"/>
                          <a:gd name="T110" fmla="*/ 39 w 145"/>
                          <a:gd name="T111" fmla="*/ 47 h 294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  <a:cxn ang="0">
                            <a:pos x="T108" y="T109"/>
                          </a:cxn>
                          <a:cxn ang="0">
                            <a:pos x="T110" y="T111"/>
                          </a:cxn>
                        </a:cxnLst>
                        <a:rect l="0" t="0" r="r" b="b"/>
                        <a:pathLst>
                          <a:path w="145" h="294">
                            <a:moveTo>
                              <a:pt x="43" y="58"/>
                            </a:moveTo>
                            <a:lnTo>
                              <a:pt x="61" y="54"/>
                            </a:lnTo>
                            <a:lnTo>
                              <a:pt x="76" y="47"/>
                            </a:lnTo>
                            <a:lnTo>
                              <a:pt x="87" y="69"/>
                            </a:lnTo>
                            <a:lnTo>
                              <a:pt x="105" y="105"/>
                            </a:lnTo>
                            <a:lnTo>
                              <a:pt x="134" y="156"/>
                            </a:lnTo>
                            <a:lnTo>
                              <a:pt x="145" y="178"/>
                            </a:lnTo>
                            <a:lnTo>
                              <a:pt x="145" y="181"/>
                            </a:lnTo>
                            <a:lnTo>
                              <a:pt x="141" y="188"/>
                            </a:lnTo>
                            <a:lnTo>
                              <a:pt x="137" y="192"/>
                            </a:lnTo>
                            <a:lnTo>
                              <a:pt x="137" y="199"/>
                            </a:lnTo>
                            <a:lnTo>
                              <a:pt x="134" y="203"/>
                            </a:lnTo>
                            <a:lnTo>
                              <a:pt x="134" y="207"/>
                            </a:lnTo>
                            <a:lnTo>
                              <a:pt x="130" y="210"/>
                            </a:lnTo>
                            <a:lnTo>
                              <a:pt x="126" y="214"/>
                            </a:lnTo>
                            <a:lnTo>
                              <a:pt x="126" y="221"/>
                            </a:lnTo>
                            <a:lnTo>
                              <a:pt x="123" y="225"/>
                            </a:lnTo>
                            <a:lnTo>
                              <a:pt x="123" y="228"/>
                            </a:lnTo>
                            <a:lnTo>
                              <a:pt x="119" y="232"/>
                            </a:lnTo>
                            <a:lnTo>
                              <a:pt x="116" y="236"/>
                            </a:lnTo>
                            <a:lnTo>
                              <a:pt x="116" y="239"/>
                            </a:lnTo>
                            <a:lnTo>
                              <a:pt x="112" y="243"/>
                            </a:lnTo>
                            <a:lnTo>
                              <a:pt x="108" y="246"/>
                            </a:lnTo>
                            <a:lnTo>
                              <a:pt x="108" y="250"/>
                            </a:lnTo>
                            <a:lnTo>
                              <a:pt x="105" y="254"/>
                            </a:lnTo>
                            <a:lnTo>
                              <a:pt x="105" y="257"/>
                            </a:lnTo>
                            <a:lnTo>
                              <a:pt x="105" y="261"/>
                            </a:lnTo>
                            <a:lnTo>
                              <a:pt x="97" y="265"/>
                            </a:lnTo>
                            <a:lnTo>
                              <a:pt x="97" y="268"/>
                            </a:lnTo>
                            <a:lnTo>
                              <a:pt x="94" y="272"/>
                            </a:lnTo>
                            <a:lnTo>
                              <a:pt x="94" y="275"/>
                            </a:lnTo>
                            <a:lnTo>
                              <a:pt x="90" y="275"/>
                            </a:lnTo>
                            <a:lnTo>
                              <a:pt x="87" y="283"/>
                            </a:lnTo>
                            <a:lnTo>
                              <a:pt x="83" y="283"/>
                            </a:lnTo>
                            <a:lnTo>
                              <a:pt x="83" y="286"/>
                            </a:lnTo>
                            <a:lnTo>
                              <a:pt x="79" y="286"/>
                            </a:lnTo>
                            <a:lnTo>
                              <a:pt x="79" y="290"/>
                            </a:lnTo>
                            <a:lnTo>
                              <a:pt x="76" y="294"/>
                            </a:lnTo>
                            <a:lnTo>
                              <a:pt x="50" y="199"/>
                            </a:lnTo>
                            <a:lnTo>
                              <a:pt x="25" y="127"/>
                            </a:lnTo>
                            <a:lnTo>
                              <a:pt x="14" y="94"/>
                            </a:lnTo>
                            <a:lnTo>
                              <a:pt x="10" y="69"/>
                            </a:lnTo>
                            <a:lnTo>
                              <a:pt x="25" y="65"/>
                            </a:lnTo>
                            <a:lnTo>
                              <a:pt x="43" y="58"/>
                            </a:lnTo>
                            <a:close/>
                            <a:moveTo>
                              <a:pt x="39" y="47"/>
                            </a:moveTo>
                            <a:lnTo>
                              <a:pt x="21" y="51"/>
                            </a:lnTo>
                            <a:lnTo>
                              <a:pt x="7" y="54"/>
                            </a:lnTo>
                            <a:lnTo>
                              <a:pt x="3" y="36"/>
                            </a:lnTo>
                            <a:lnTo>
                              <a:pt x="0" y="11"/>
                            </a:lnTo>
                            <a:lnTo>
                              <a:pt x="14" y="4"/>
                            </a:lnTo>
                            <a:lnTo>
                              <a:pt x="39" y="0"/>
                            </a:lnTo>
                            <a:lnTo>
                              <a:pt x="61" y="22"/>
                            </a:lnTo>
                            <a:lnTo>
                              <a:pt x="68" y="36"/>
                            </a:lnTo>
                            <a:lnTo>
                              <a:pt x="58" y="40"/>
                            </a:lnTo>
                            <a:lnTo>
                              <a:pt x="39" y="47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 w14:anchorId="5156A8AE" id="Freeform 10" o:spid="_x0000_s1026" style="position:absolute;margin-left:49.55pt;margin-top:19.75pt;width:7.25pt;height:14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45,2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" o:allowincell="f" path="m43,58l61,54,76,47,87,69r18,36l134,156r11,22l145,181r-4,7l137,192r,7l134,203r,4l130,210r-4,4l126,221r-3,4l123,228r-4,4l116,236r,3l112,243r-4,3l108,250r-3,4l105,257r,4l97,265r,3l94,272r,3l90,275r-3,8l83,283r,3l79,286r,4l76,294,50,199,25,127,14,94,10,69,25,65,43,58xm39,47l21,51,7,54,3,36,,11,14,4,39,,61,22r7,14l58,40,39,47xe" fillcolor="black" stroked="f">
              <v:path arrowok="t" o:connecttype="custom" o:connectlocs="27305,36830;38735,34290;48260,29845;55245,43815;66675,66675;85090,99060;92075,113030;92075,114935;89535,119380;86995,121920;86995,121920;86995,126365;85090,128905;85090,131445;82550,133350;80010,135890;80010,140335;78105,142875;78105,144780;75565,147320;73660,149860;73660,151765;71120,154305;68580,156210;68580,158750;66675,161290;66675,163195;66675,165735;61595,168275;61595,170180;59690,172720;59690,174625;57150,174625;55245,179705;52705,179705;52705,181610;50165,181610;50165,184150;48260,186690;31750,126365;15875,80645;8890,59690;6350,43815;15875,41275;27305,36830;24765,29845;13335,32385;4445,34290;1905,22860;0,6985;8890,2540;24765,0;38735,13970;43180,22860;36830,25400;24765,29845" o:connectangles="0,0,0,0,0,0,0,0,0,0,0,0,0,0,0,0,0,0,0,0,0,0,0,0,0,0,0,0,0,0,0,0,0,0,0,0,0,0,0,0,0,0,0,0,0,0,0,0,0,0,0,0,0,0,0,0"/>
              <o:lock v:ext="edit" verticies="t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77DC4F0F" wp14:editId="5843C2DC">
              <wp:simplePos x="0" y="0"/>
              <wp:positionH relativeFrom="column">
                <wp:posOffset>605790</wp:posOffset>
              </wp:positionH>
              <wp:positionV relativeFrom="paragraph">
                <wp:posOffset>299085</wp:posOffset>
              </wp:positionV>
              <wp:extent cx="69215" cy="175260"/>
              <wp:effectExtent l="15240" t="13335" r="10795" b="20955"/>
              <wp:wrapNone/>
              <wp:docPr id="10" name="Freeform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215" cy="175260"/>
                      </a:xfrm>
                      <a:custGeom>
                        <a:avLst/>
                        <a:gdLst>
                          <a:gd name="T0" fmla="*/ 9525 w 109"/>
                          <a:gd name="T1" fmla="*/ 2540 h 276"/>
                          <a:gd name="T2" fmla="*/ 16510 w 109"/>
                          <a:gd name="T3" fmla="*/ 2540 h 276"/>
                          <a:gd name="T4" fmla="*/ 20955 w 109"/>
                          <a:gd name="T5" fmla="*/ 0 h 276"/>
                          <a:gd name="T6" fmla="*/ 25400 w 109"/>
                          <a:gd name="T7" fmla="*/ 0 h 276"/>
                          <a:gd name="T8" fmla="*/ 36830 w 109"/>
                          <a:gd name="T9" fmla="*/ 34290 h 276"/>
                          <a:gd name="T10" fmla="*/ 50800 w 109"/>
                          <a:gd name="T11" fmla="*/ 80645 h 276"/>
                          <a:gd name="T12" fmla="*/ 60325 w 109"/>
                          <a:gd name="T13" fmla="*/ 114935 h 276"/>
                          <a:gd name="T14" fmla="*/ 69215 w 109"/>
                          <a:gd name="T15" fmla="*/ 144780 h 276"/>
                          <a:gd name="T16" fmla="*/ 64770 w 109"/>
                          <a:gd name="T17" fmla="*/ 147320 h 276"/>
                          <a:gd name="T18" fmla="*/ 64770 w 109"/>
                          <a:gd name="T19" fmla="*/ 147320 h 276"/>
                          <a:gd name="T20" fmla="*/ 62230 w 109"/>
                          <a:gd name="T21" fmla="*/ 151765 h 276"/>
                          <a:gd name="T22" fmla="*/ 60325 w 109"/>
                          <a:gd name="T23" fmla="*/ 154305 h 276"/>
                          <a:gd name="T24" fmla="*/ 57785 w 109"/>
                          <a:gd name="T25" fmla="*/ 156845 h 276"/>
                          <a:gd name="T26" fmla="*/ 57785 w 109"/>
                          <a:gd name="T27" fmla="*/ 156845 h 276"/>
                          <a:gd name="T28" fmla="*/ 55245 w 109"/>
                          <a:gd name="T29" fmla="*/ 158750 h 276"/>
                          <a:gd name="T30" fmla="*/ 53340 w 109"/>
                          <a:gd name="T31" fmla="*/ 161290 h 276"/>
                          <a:gd name="T32" fmla="*/ 50800 w 109"/>
                          <a:gd name="T33" fmla="*/ 163195 h 276"/>
                          <a:gd name="T34" fmla="*/ 48260 w 109"/>
                          <a:gd name="T35" fmla="*/ 163195 h 276"/>
                          <a:gd name="T36" fmla="*/ 48260 w 109"/>
                          <a:gd name="T37" fmla="*/ 165735 h 276"/>
                          <a:gd name="T38" fmla="*/ 46355 w 109"/>
                          <a:gd name="T39" fmla="*/ 168275 h 276"/>
                          <a:gd name="T40" fmla="*/ 43815 w 109"/>
                          <a:gd name="T41" fmla="*/ 170180 h 276"/>
                          <a:gd name="T42" fmla="*/ 41910 w 109"/>
                          <a:gd name="T43" fmla="*/ 170180 h 276"/>
                          <a:gd name="T44" fmla="*/ 39370 w 109"/>
                          <a:gd name="T45" fmla="*/ 172720 h 276"/>
                          <a:gd name="T46" fmla="*/ 36830 w 109"/>
                          <a:gd name="T47" fmla="*/ 175260 h 276"/>
                          <a:gd name="T48" fmla="*/ 18415 w 109"/>
                          <a:gd name="T49" fmla="*/ 99060 h 276"/>
                          <a:gd name="T50" fmla="*/ 5080 w 109"/>
                          <a:gd name="T51" fmla="*/ 34290 h 276"/>
                          <a:gd name="T52" fmla="*/ 0 w 109"/>
                          <a:gd name="T53" fmla="*/ 4445 h 276"/>
                          <a:gd name="T54" fmla="*/ 5080 w 109"/>
                          <a:gd name="T55" fmla="*/ 4445 h 276"/>
                          <a:gd name="T56" fmla="*/ 9525 w 109"/>
                          <a:gd name="T57" fmla="*/ 2540 h 27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  <a:gd name="T63" fmla="*/ 0 60000 65536"/>
                          <a:gd name="T64" fmla="*/ 0 60000 65536"/>
                          <a:gd name="T65" fmla="*/ 0 60000 65536"/>
                          <a:gd name="T66" fmla="*/ 0 60000 65536"/>
                          <a:gd name="T67" fmla="*/ 0 60000 65536"/>
                          <a:gd name="T68" fmla="*/ 0 60000 65536"/>
                          <a:gd name="T69" fmla="*/ 0 60000 65536"/>
                          <a:gd name="T70" fmla="*/ 0 60000 65536"/>
                          <a:gd name="T71" fmla="*/ 0 60000 65536"/>
                          <a:gd name="T72" fmla="*/ 0 60000 65536"/>
                          <a:gd name="T73" fmla="*/ 0 60000 65536"/>
                          <a:gd name="T74" fmla="*/ 0 60000 65536"/>
                          <a:gd name="T75" fmla="*/ 0 60000 65536"/>
                          <a:gd name="T76" fmla="*/ 0 60000 65536"/>
                          <a:gd name="T77" fmla="*/ 0 60000 65536"/>
                          <a:gd name="T78" fmla="*/ 0 60000 65536"/>
                          <a:gd name="T79" fmla="*/ 0 60000 65536"/>
                          <a:gd name="T80" fmla="*/ 0 60000 65536"/>
                          <a:gd name="T81" fmla="*/ 0 60000 65536"/>
                          <a:gd name="T82" fmla="*/ 0 60000 65536"/>
                          <a:gd name="T83" fmla="*/ 0 60000 65536"/>
                          <a:gd name="T84" fmla="*/ 0 60000 65536"/>
                          <a:gd name="T85" fmla="*/ 0 60000 65536"/>
                          <a:gd name="T86" fmla="*/ 0 60000 65536"/>
                        </a:gdLst>
                        <a:ahLst/>
                        <a:cxnLst>
                          <a:cxn ang="T58">
                            <a:pos x="T0" y="T1"/>
                          </a:cxn>
                          <a:cxn ang="T59">
                            <a:pos x="T2" y="T3"/>
                          </a:cxn>
                          <a:cxn ang="T60">
                            <a:pos x="T4" y="T5"/>
                          </a:cxn>
                          <a:cxn ang="T61">
                            <a:pos x="T6" y="T7"/>
                          </a:cxn>
                          <a:cxn ang="T62">
                            <a:pos x="T8" y="T9"/>
                          </a:cxn>
                          <a:cxn ang="T63">
                            <a:pos x="T10" y="T11"/>
                          </a:cxn>
                          <a:cxn ang="T64">
                            <a:pos x="T12" y="T13"/>
                          </a:cxn>
                          <a:cxn ang="T65">
                            <a:pos x="T14" y="T15"/>
                          </a:cxn>
                          <a:cxn ang="T66">
                            <a:pos x="T16" y="T17"/>
                          </a:cxn>
                          <a:cxn ang="T67">
                            <a:pos x="T18" y="T19"/>
                          </a:cxn>
                          <a:cxn ang="T68">
                            <a:pos x="T20" y="T21"/>
                          </a:cxn>
                          <a:cxn ang="T69">
                            <a:pos x="T22" y="T23"/>
                          </a:cxn>
                          <a:cxn ang="T70">
                            <a:pos x="T24" y="T25"/>
                          </a:cxn>
                          <a:cxn ang="T71">
                            <a:pos x="T26" y="T27"/>
                          </a:cxn>
                          <a:cxn ang="T72">
                            <a:pos x="T28" y="T29"/>
                          </a:cxn>
                          <a:cxn ang="T73">
                            <a:pos x="T30" y="T31"/>
                          </a:cxn>
                          <a:cxn ang="T74">
                            <a:pos x="T32" y="T33"/>
                          </a:cxn>
                          <a:cxn ang="T75">
                            <a:pos x="T34" y="T35"/>
                          </a:cxn>
                          <a:cxn ang="T76">
                            <a:pos x="T36" y="T37"/>
                          </a:cxn>
                          <a:cxn ang="T77">
                            <a:pos x="T38" y="T39"/>
                          </a:cxn>
                          <a:cxn ang="T78">
                            <a:pos x="T40" y="T41"/>
                          </a:cxn>
                          <a:cxn ang="T79">
                            <a:pos x="T42" y="T43"/>
                          </a:cxn>
                          <a:cxn ang="T80">
                            <a:pos x="T44" y="T45"/>
                          </a:cxn>
                          <a:cxn ang="T81">
                            <a:pos x="T46" y="T47"/>
                          </a:cxn>
                          <a:cxn ang="T82">
                            <a:pos x="T48" y="T49"/>
                          </a:cxn>
                          <a:cxn ang="T83">
                            <a:pos x="T50" y="T51"/>
                          </a:cxn>
                          <a:cxn ang="T84">
                            <a:pos x="T52" y="T53"/>
                          </a:cxn>
                          <a:cxn ang="T85">
                            <a:pos x="T54" y="T55"/>
                          </a:cxn>
                          <a:cxn ang="T86">
                            <a:pos x="T56" y="T57"/>
                          </a:cxn>
                        </a:cxnLst>
                        <a:rect l="0" t="0" r="r" b="b"/>
                        <a:pathLst>
                          <a:path w="109" h="276">
                            <a:moveTo>
                              <a:pt x="15" y="4"/>
                            </a:moveTo>
                            <a:lnTo>
                              <a:pt x="26" y="4"/>
                            </a:lnTo>
                            <a:lnTo>
                              <a:pt x="33" y="0"/>
                            </a:lnTo>
                            <a:lnTo>
                              <a:pt x="40" y="0"/>
                            </a:lnTo>
                            <a:lnTo>
                              <a:pt x="58" y="54"/>
                            </a:lnTo>
                            <a:lnTo>
                              <a:pt x="80" y="127"/>
                            </a:lnTo>
                            <a:lnTo>
                              <a:pt x="95" y="181"/>
                            </a:lnTo>
                            <a:lnTo>
                              <a:pt x="109" y="228"/>
                            </a:lnTo>
                            <a:lnTo>
                              <a:pt x="102" y="232"/>
                            </a:lnTo>
                            <a:lnTo>
                              <a:pt x="98" y="239"/>
                            </a:lnTo>
                            <a:lnTo>
                              <a:pt x="95" y="243"/>
                            </a:lnTo>
                            <a:lnTo>
                              <a:pt x="91" y="247"/>
                            </a:lnTo>
                            <a:lnTo>
                              <a:pt x="87" y="250"/>
                            </a:lnTo>
                            <a:lnTo>
                              <a:pt x="84" y="254"/>
                            </a:lnTo>
                            <a:lnTo>
                              <a:pt x="80" y="257"/>
                            </a:lnTo>
                            <a:lnTo>
                              <a:pt x="76" y="257"/>
                            </a:lnTo>
                            <a:lnTo>
                              <a:pt x="76" y="261"/>
                            </a:lnTo>
                            <a:lnTo>
                              <a:pt x="73" y="265"/>
                            </a:lnTo>
                            <a:lnTo>
                              <a:pt x="69" y="268"/>
                            </a:lnTo>
                            <a:lnTo>
                              <a:pt x="66" y="268"/>
                            </a:lnTo>
                            <a:lnTo>
                              <a:pt x="62" y="272"/>
                            </a:lnTo>
                            <a:lnTo>
                              <a:pt x="58" y="276"/>
                            </a:lnTo>
                            <a:lnTo>
                              <a:pt x="29" y="156"/>
                            </a:lnTo>
                            <a:lnTo>
                              <a:pt x="8" y="54"/>
                            </a:lnTo>
                            <a:lnTo>
                              <a:pt x="0" y="7"/>
                            </a:lnTo>
                            <a:lnTo>
                              <a:pt x="8" y="7"/>
                            </a:lnTo>
                            <a:lnTo>
                              <a:pt x="15" y="4"/>
                            </a:lnTo>
                          </a:path>
                        </a:pathLst>
                      </a:custGeom>
                      <a:noFill/>
                      <a:ln w="254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polyline w14:anchorId="43DCE478" id="Freeform 9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points="48.45pt,23.75pt,49pt,23.75pt,49.35pt,23.55pt,49.7pt,23.55pt,50.6pt,26.25pt,51.7pt,29.9pt,52.45pt,32.6pt,53.15pt,34.95pt,52.8pt,35.15pt,52.6pt,35.5pt,52.45pt,35.7pt,52.25pt,35.9pt,52.05pt,36.05pt,51.9pt,36.25pt,51.7pt,36.4pt,51.5pt,36.4pt,51.5pt,36.6pt,51.35pt,36.8pt,51.15pt,36.95pt,51pt,36.95pt,50.8pt,37.15pt,50.6pt,37.35pt,49.15pt,31.35pt,48.1pt,26.25pt,47.7pt,23.9pt,48.1pt,23.9pt,48.45pt,23.75pt" coordsize="109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" o:allowincell="f" filled="f" strokeweight=".2pt">
              <v:path arrowok="t" o:connecttype="custom" o:connectlocs="6048375,1612900;10483850,1612900;13306425,0;16129000,0;23387050,21774150;32258000,51209575;38306375,72983725;43951525,91935300;41128950,93548200;41128950,93548200;39516050,96370775;38306375,97983675;36693475,99596575;36693475,99596575;35080575,100806250;33870900,102419150;32258000,103628825;30645100,103628825;30645100,105241725;29435425,106854625;27822525,108064300;26612850,108064300;24999950,109677200;23387050,111290100;11693525,62903100;3225800,21774150;0,2822575;3225800,2822575;6048375,1612900" o:connectangles="0,0,0,0,0,0,0,0,0,0,0,0,0,0,0,0,0,0,0,0,0,0,0,0,0,0,0,0,0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9D1DF05" wp14:editId="6A67A170">
              <wp:simplePos x="0" y="0"/>
              <wp:positionH relativeFrom="column">
                <wp:posOffset>574040</wp:posOffset>
              </wp:positionH>
              <wp:positionV relativeFrom="paragraph">
                <wp:posOffset>223520</wp:posOffset>
              </wp:positionV>
              <wp:extent cx="100965" cy="248285"/>
              <wp:effectExtent l="0" t="0" r="0" b="0"/>
              <wp:wrapNone/>
              <wp:docPr id="9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100965" cy="248285"/>
                      </a:xfrm>
                      <a:custGeom>
                        <a:avLst/>
                        <a:gdLst>
                          <a:gd name="T0" fmla="*/ 65 w 159"/>
                          <a:gd name="T1" fmla="*/ 119 h 391"/>
                          <a:gd name="T2" fmla="*/ 76 w 159"/>
                          <a:gd name="T3" fmla="*/ 119 h 391"/>
                          <a:gd name="T4" fmla="*/ 83 w 159"/>
                          <a:gd name="T5" fmla="*/ 115 h 391"/>
                          <a:gd name="T6" fmla="*/ 90 w 159"/>
                          <a:gd name="T7" fmla="*/ 112 h 391"/>
                          <a:gd name="T8" fmla="*/ 108 w 159"/>
                          <a:gd name="T9" fmla="*/ 170 h 391"/>
                          <a:gd name="T10" fmla="*/ 130 w 159"/>
                          <a:gd name="T11" fmla="*/ 246 h 391"/>
                          <a:gd name="T12" fmla="*/ 145 w 159"/>
                          <a:gd name="T13" fmla="*/ 297 h 391"/>
                          <a:gd name="T14" fmla="*/ 159 w 159"/>
                          <a:gd name="T15" fmla="*/ 347 h 391"/>
                          <a:gd name="T16" fmla="*/ 152 w 159"/>
                          <a:gd name="T17" fmla="*/ 347 h 391"/>
                          <a:gd name="T18" fmla="*/ 152 w 159"/>
                          <a:gd name="T19" fmla="*/ 351 h 391"/>
                          <a:gd name="T20" fmla="*/ 148 w 159"/>
                          <a:gd name="T21" fmla="*/ 355 h 391"/>
                          <a:gd name="T22" fmla="*/ 145 w 159"/>
                          <a:gd name="T23" fmla="*/ 358 h 391"/>
                          <a:gd name="T24" fmla="*/ 141 w 159"/>
                          <a:gd name="T25" fmla="*/ 362 h 391"/>
                          <a:gd name="T26" fmla="*/ 141 w 159"/>
                          <a:gd name="T27" fmla="*/ 366 h 391"/>
                          <a:gd name="T28" fmla="*/ 137 w 159"/>
                          <a:gd name="T29" fmla="*/ 366 h 391"/>
                          <a:gd name="T30" fmla="*/ 134 w 159"/>
                          <a:gd name="T31" fmla="*/ 369 h 391"/>
                          <a:gd name="T32" fmla="*/ 130 w 159"/>
                          <a:gd name="T33" fmla="*/ 373 h 391"/>
                          <a:gd name="T34" fmla="*/ 126 w 159"/>
                          <a:gd name="T35" fmla="*/ 376 h 391"/>
                          <a:gd name="T36" fmla="*/ 126 w 159"/>
                          <a:gd name="T37" fmla="*/ 380 h 391"/>
                          <a:gd name="T38" fmla="*/ 123 w 159"/>
                          <a:gd name="T39" fmla="*/ 380 h 391"/>
                          <a:gd name="T40" fmla="*/ 119 w 159"/>
                          <a:gd name="T41" fmla="*/ 384 h 391"/>
                          <a:gd name="T42" fmla="*/ 116 w 159"/>
                          <a:gd name="T43" fmla="*/ 387 h 391"/>
                          <a:gd name="T44" fmla="*/ 112 w 159"/>
                          <a:gd name="T45" fmla="*/ 387 h 391"/>
                          <a:gd name="T46" fmla="*/ 108 w 159"/>
                          <a:gd name="T47" fmla="*/ 391 h 391"/>
                          <a:gd name="T48" fmla="*/ 79 w 159"/>
                          <a:gd name="T49" fmla="*/ 271 h 391"/>
                          <a:gd name="T50" fmla="*/ 54 w 159"/>
                          <a:gd name="T51" fmla="*/ 170 h 391"/>
                          <a:gd name="T52" fmla="*/ 47 w 159"/>
                          <a:gd name="T53" fmla="*/ 126 h 391"/>
                          <a:gd name="T54" fmla="*/ 54 w 159"/>
                          <a:gd name="T55" fmla="*/ 119 h 391"/>
                          <a:gd name="T56" fmla="*/ 65 w 159"/>
                          <a:gd name="T57" fmla="*/ 119 h 391"/>
                          <a:gd name="T58" fmla="*/ 65 w 159"/>
                          <a:gd name="T59" fmla="*/ 108 h 391"/>
                          <a:gd name="T60" fmla="*/ 54 w 159"/>
                          <a:gd name="T61" fmla="*/ 108 h 391"/>
                          <a:gd name="T62" fmla="*/ 43 w 159"/>
                          <a:gd name="T63" fmla="*/ 108 h 391"/>
                          <a:gd name="T64" fmla="*/ 36 w 159"/>
                          <a:gd name="T65" fmla="*/ 86 h 391"/>
                          <a:gd name="T66" fmla="*/ 18 w 159"/>
                          <a:gd name="T67" fmla="*/ 65 h 391"/>
                          <a:gd name="T68" fmla="*/ 0 w 159"/>
                          <a:gd name="T69" fmla="*/ 43 h 391"/>
                          <a:gd name="T70" fmla="*/ 3 w 159"/>
                          <a:gd name="T71" fmla="*/ 21 h 391"/>
                          <a:gd name="T72" fmla="*/ 14 w 159"/>
                          <a:gd name="T73" fmla="*/ 0 h 391"/>
                          <a:gd name="T74" fmla="*/ 47 w 159"/>
                          <a:gd name="T75" fmla="*/ 0 h 391"/>
                          <a:gd name="T76" fmla="*/ 72 w 159"/>
                          <a:gd name="T77" fmla="*/ 32 h 391"/>
                          <a:gd name="T78" fmla="*/ 79 w 159"/>
                          <a:gd name="T79" fmla="*/ 57 h 391"/>
                          <a:gd name="T80" fmla="*/ 83 w 159"/>
                          <a:gd name="T81" fmla="*/ 86 h 391"/>
                          <a:gd name="T82" fmla="*/ 87 w 159"/>
                          <a:gd name="T83" fmla="*/ 97 h 391"/>
                          <a:gd name="T84" fmla="*/ 76 w 159"/>
                          <a:gd name="T85" fmla="*/ 101 h 391"/>
                          <a:gd name="T86" fmla="*/ 65 w 159"/>
                          <a:gd name="T87" fmla="*/ 108 h 391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</a:cxnLst>
                        <a:rect l="0" t="0" r="r" b="b"/>
                        <a:pathLst>
                          <a:path w="159" h="391">
                            <a:moveTo>
                              <a:pt x="65" y="119"/>
                            </a:moveTo>
                            <a:lnTo>
                              <a:pt x="76" y="119"/>
                            </a:lnTo>
                            <a:lnTo>
                              <a:pt x="83" y="115"/>
                            </a:lnTo>
                            <a:lnTo>
                              <a:pt x="90" y="112"/>
                            </a:lnTo>
                            <a:lnTo>
                              <a:pt x="108" y="170"/>
                            </a:lnTo>
                            <a:lnTo>
                              <a:pt x="130" y="246"/>
                            </a:lnTo>
                            <a:lnTo>
                              <a:pt x="145" y="297"/>
                            </a:lnTo>
                            <a:lnTo>
                              <a:pt x="159" y="347"/>
                            </a:lnTo>
                            <a:lnTo>
                              <a:pt x="152" y="347"/>
                            </a:lnTo>
                            <a:lnTo>
                              <a:pt x="152" y="351"/>
                            </a:lnTo>
                            <a:lnTo>
                              <a:pt x="148" y="355"/>
                            </a:lnTo>
                            <a:lnTo>
                              <a:pt x="145" y="358"/>
                            </a:lnTo>
                            <a:lnTo>
                              <a:pt x="141" y="362"/>
                            </a:lnTo>
                            <a:lnTo>
                              <a:pt x="141" y="366"/>
                            </a:lnTo>
                            <a:lnTo>
                              <a:pt x="137" y="366"/>
                            </a:lnTo>
                            <a:lnTo>
                              <a:pt x="134" y="369"/>
                            </a:lnTo>
                            <a:lnTo>
                              <a:pt x="130" y="373"/>
                            </a:lnTo>
                            <a:lnTo>
                              <a:pt x="126" y="376"/>
                            </a:lnTo>
                            <a:lnTo>
                              <a:pt x="126" y="380"/>
                            </a:lnTo>
                            <a:lnTo>
                              <a:pt x="123" y="380"/>
                            </a:lnTo>
                            <a:lnTo>
                              <a:pt x="119" y="384"/>
                            </a:lnTo>
                            <a:lnTo>
                              <a:pt x="116" y="387"/>
                            </a:lnTo>
                            <a:lnTo>
                              <a:pt x="112" y="387"/>
                            </a:lnTo>
                            <a:lnTo>
                              <a:pt x="108" y="391"/>
                            </a:lnTo>
                            <a:lnTo>
                              <a:pt x="79" y="271"/>
                            </a:lnTo>
                            <a:lnTo>
                              <a:pt x="54" y="170"/>
                            </a:lnTo>
                            <a:lnTo>
                              <a:pt x="47" y="126"/>
                            </a:lnTo>
                            <a:lnTo>
                              <a:pt x="54" y="119"/>
                            </a:lnTo>
                            <a:lnTo>
                              <a:pt x="65" y="119"/>
                            </a:lnTo>
                            <a:close/>
                            <a:moveTo>
                              <a:pt x="65" y="108"/>
                            </a:moveTo>
                            <a:lnTo>
                              <a:pt x="54" y="108"/>
                            </a:lnTo>
                            <a:lnTo>
                              <a:pt x="43" y="108"/>
                            </a:lnTo>
                            <a:lnTo>
                              <a:pt x="36" y="86"/>
                            </a:lnTo>
                            <a:lnTo>
                              <a:pt x="18" y="65"/>
                            </a:lnTo>
                            <a:lnTo>
                              <a:pt x="0" y="43"/>
                            </a:lnTo>
                            <a:lnTo>
                              <a:pt x="3" y="21"/>
                            </a:lnTo>
                            <a:lnTo>
                              <a:pt x="14" y="0"/>
                            </a:lnTo>
                            <a:lnTo>
                              <a:pt x="47" y="0"/>
                            </a:lnTo>
                            <a:lnTo>
                              <a:pt x="72" y="32"/>
                            </a:lnTo>
                            <a:lnTo>
                              <a:pt x="79" y="57"/>
                            </a:lnTo>
                            <a:lnTo>
                              <a:pt x="83" y="86"/>
                            </a:lnTo>
                            <a:lnTo>
                              <a:pt x="87" y="97"/>
                            </a:lnTo>
                            <a:lnTo>
                              <a:pt x="76" y="101"/>
                            </a:lnTo>
                            <a:lnTo>
                              <a:pt x="65" y="10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 w14:anchorId="530D247F" id="Freeform 8" o:spid="_x0000_s1026" style="position:absolute;margin-left:45.2pt;margin-top:17.6pt;width:7.95pt;height:19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9,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" o:allowincell="f" path="m65,119r11,l83,115r7,-3l108,170r22,76l145,297r14,50l152,347r,4l148,355r-3,3l141,362r,4l137,366r-3,3l130,373r-4,3l126,380r-3,l119,384r-3,3l112,387r-4,4l79,271,54,170,47,126r7,-7l65,119xm65,108r-11,l43,108,36,86,18,65,,43,3,21,14,,47,,72,32r7,25l83,86r4,11l76,101r-11,7xe" fillcolor="black" stroked="f">
              <v:path arrowok="t" o:connecttype="custom" o:connectlocs="41275,75565;48260,75565;52705,73025;57150,71120;68580,107950;82550,156210;92075,188595;100965,220345;96520,220345;96520,222885;93980,225425;92075,227330;89535,229870;89535,232410;86995,232410;85090,234315;82550,236855;80010,238760;80010,241300;78105,241300;75565,243840;73660,245745;71120,245745;68580,248285;50165,172085;34290,107950;29845,80010;34290,75565;41275,75565;41275,68580;34290,68580;27305,68580;22860,54610;11430,41275;0,27305;1905,13335;8890,0;29845,0;45720,20320;50165,36195;52705,54610;55245,61595;48260,64135;41275,68580" o:connectangles="0,0,0,0,0,0,0,0,0,0,0,0,0,0,0,0,0,0,0,0,0,0,0,0,0,0,0,0,0,0,0,0,0,0,0,0,0,0,0,0,0,0,0,0"/>
              <o:lock v:ext="edit" verticies="t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6365A44C" wp14:editId="6737EA49">
              <wp:simplePos x="0" y="0"/>
              <wp:positionH relativeFrom="column">
                <wp:posOffset>544195</wp:posOffset>
              </wp:positionH>
              <wp:positionV relativeFrom="paragraph">
                <wp:posOffset>306070</wp:posOffset>
              </wp:positionV>
              <wp:extent cx="91440" cy="213995"/>
              <wp:effectExtent l="10795" t="10795" r="21590" b="13335"/>
              <wp:wrapNone/>
              <wp:docPr id="8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91440" cy="213995"/>
                      </a:xfrm>
                      <a:custGeom>
                        <a:avLst/>
                        <a:gdLst>
                          <a:gd name="T0" fmla="*/ 48260 w 144"/>
                          <a:gd name="T1" fmla="*/ 0 h 337"/>
                          <a:gd name="T2" fmla="*/ 57150 w 144"/>
                          <a:gd name="T3" fmla="*/ 20955 h 337"/>
                          <a:gd name="T4" fmla="*/ 66675 w 144"/>
                          <a:gd name="T5" fmla="*/ 76200 h 337"/>
                          <a:gd name="T6" fmla="*/ 78105 w 144"/>
                          <a:gd name="T7" fmla="*/ 117475 h 337"/>
                          <a:gd name="T8" fmla="*/ 80010 w 144"/>
                          <a:gd name="T9" fmla="*/ 121920 h 337"/>
                          <a:gd name="T10" fmla="*/ 80010 w 144"/>
                          <a:gd name="T11" fmla="*/ 124460 h 337"/>
                          <a:gd name="T12" fmla="*/ 80010 w 144"/>
                          <a:gd name="T13" fmla="*/ 128905 h 337"/>
                          <a:gd name="T14" fmla="*/ 80010 w 144"/>
                          <a:gd name="T15" fmla="*/ 131445 h 337"/>
                          <a:gd name="T16" fmla="*/ 82550 w 144"/>
                          <a:gd name="T17" fmla="*/ 133350 h 337"/>
                          <a:gd name="T18" fmla="*/ 82550 w 144"/>
                          <a:gd name="T19" fmla="*/ 137795 h 337"/>
                          <a:gd name="T20" fmla="*/ 82550 w 144"/>
                          <a:gd name="T21" fmla="*/ 140335 h 337"/>
                          <a:gd name="T22" fmla="*/ 85090 w 144"/>
                          <a:gd name="T23" fmla="*/ 144780 h 337"/>
                          <a:gd name="T24" fmla="*/ 85090 w 144"/>
                          <a:gd name="T25" fmla="*/ 149860 h 337"/>
                          <a:gd name="T26" fmla="*/ 85090 w 144"/>
                          <a:gd name="T27" fmla="*/ 151765 h 337"/>
                          <a:gd name="T28" fmla="*/ 86995 w 144"/>
                          <a:gd name="T29" fmla="*/ 156210 h 337"/>
                          <a:gd name="T30" fmla="*/ 86995 w 144"/>
                          <a:gd name="T31" fmla="*/ 158750 h 337"/>
                          <a:gd name="T32" fmla="*/ 86995 w 144"/>
                          <a:gd name="T33" fmla="*/ 161290 h 337"/>
                          <a:gd name="T34" fmla="*/ 86995 w 144"/>
                          <a:gd name="T35" fmla="*/ 165735 h 337"/>
                          <a:gd name="T36" fmla="*/ 89535 w 144"/>
                          <a:gd name="T37" fmla="*/ 170180 h 337"/>
                          <a:gd name="T38" fmla="*/ 91440 w 144"/>
                          <a:gd name="T39" fmla="*/ 172720 h 337"/>
                          <a:gd name="T40" fmla="*/ 86995 w 144"/>
                          <a:gd name="T41" fmla="*/ 172720 h 337"/>
                          <a:gd name="T42" fmla="*/ 85090 w 144"/>
                          <a:gd name="T43" fmla="*/ 177165 h 337"/>
                          <a:gd name="T44" fmla="*/ 82550 w 144"/>
                          <a:gd name="T45" fmla="*/ 177165 h 337"/>
                          <a:gd name="T46" fmla="*/ 82550 w 144"/>
                          <a:gd name="T47" fmla="*/ 179705 h 337"/>
                          <a:gd name="T48" fmla="*/ 80010 w 144"/>
                          <a:gd name="T49" fmla="*/ 179705 h 337"/>
                          <a:gd name="T50" fmla="*/ 78105 w 144"/>
                          <a:gd name="T51" fmla="*/ 181610 h 337"/>
                          <a:gd name="T52" fmla="*/ 75565 w 144"/>
                          <a:gd name="T53" fmla="*/ 181610 h 337"/>
                          <a:gd name="T54" fmla="*/ 73025 w 144"/>
                          <a:gd name="T55" fmla="*/ 184150 h 337"/>
                          <a:gd name="T56" fmla="*/ 71120 w 144"/>
                          <a:gd name="T57" fmla="*/ 184150 h 337"/>
                          <a:gd name="T58" fmla="*/ 71120 w 144"/>
                          <a:gd name="T59" fmla="*/ 186690 h 337"/>
                          <a:gd name="T60" fmla="*/ 66675 w 144"/>
                          <a:gd name="T61" fmla="*/ 186690 h 337"/>
                          <a:gd name="T62" fmla="*/ 64135 w 144"/>
                          <a:gd name="T63" fmla="*/ 188595 h 337"/>
                          <a:gd name="T64" fmla="*/ 64135 w 144"/>
                          <a:gd name="T65" fmla="*/ 191135 h 337"/>
                          <a:gd name="T66" fmla="*/ 59690 w 144"/>
                          <a:gd name="T67" fmla="*/ 191135 h 337"/>
                          <a:gd name="T68" fmla="*/ 59690 w 144"/>
                          <a:gd name="T69" fmla="*/ 193040 h 337"/>
                          <a:gd name="T70" fmla="*/ 57150 w 144"/>
                          <a:gd name="T71" fmla="*/ 195580 h 337"/>
                          <a:gd name="T72" fmla="*/ 52705 w 144"/>
                          <a:gd name="T73" fmla="*/ 195580 h 337"/>
                          <a:gd name="T74" fmla="*/ 50165 w 144"/>
                          <a:gd name="T75" fmla="*/ 195580 h 337"/>
                          <a:gd name="T76" fmla="*/ 48260 w 144"/>
                          <a:gd name="T77" fmla="*/ 198120 h 337"/>
                          <a:gd name="T78" fmla="*/ 45720 w 144"/>
                          <a:gd name="T79" fmla="*/ 198120 h 337"/>
                          <a:gd name="T80" fmla="*/ 43180 w 144"/>
                          <a:gd name="T81" fmla="*/ 200025 h 337"/>
                          <a:gd name="T82" fmla="*/ 41275 w 144"/>
                          <a:gd name="T83" fmla="*/ 202565 h 337"/>
                          <a:gd name="T84" fmla="*/ 38735 w 144"/>
                          <a:gd name="T85" fmla="*/ 202565 h 337"/>
                          <a:gd name="T86" fmla="*/ 34290 w 144"/>
                          <a:gd name="T87" fmla="*/ 205105 h 337"/>
                          <a:gd name="T88" fmla="*/ 31750 w 144"/>
                          <a:gd name="T89" fmla="*/ 205105 h 337"/>
                          <a:gd name="T90" fmla="*/ 27305 w 144"/>
                          <a:gd name="T91" fmla="*/ 207010 h 337"/>
                          <a:gd name="T92" fmla="*/ 24765 w 144"/>
                          <a:gd name="T93" fmla="*/ 209550 h 337"/>
                          <a:gd name="T94" fmla="*/ 22860 w 144"/>
                          <a:gd name="T95" fmla="*/ 209550 h 337"/>
                          <a:gd name="T96" fmla="*/ 20320 w 144"/>
                          <a:gd name="T97" fmla="*/ 211455 h 337"/>
                          <a:gd name="T98" fmla="*/ 15875 w 144"/>
                          <a:gd name="T99" fmla="*/ 211455 h 337"/>
                          <a:gd name="T100" fmla="*/ 13335 w 144"/>
                          <a:gd name="T101" fmla="*/ 211455 h 337"/>
                          <a:gd name="T102" fmla="*/ 13335 w 144"/>
                          <a:gd name="T103" fmla="*/ 213995 h 337"/>
                          <a:gd name="T104" fmla="*/ 6350 w 144"/>
                          <a:gd name="T105" fmla="*/ 151765 h 337"/>
                          <a:gd name="T106" fmla="*/ 6350 w 144"/>
                          <a:gd name="T107" fmla="*/ 117475 h 337"/>
                          <a:gd name="T108" fmla="*/ 4445 w 144"/>
                          <a:gd name="T109" fmla="*/ 73660 h 337"/>
                          <a:gd name="T110" fmla="*/ 0 w 144"/>
                          <a:gd name="T111" fmla="*/ 32385 h 337"/>
                          <a:gd name="T112" fmla="*/ 0 w 144"/>
                          <a:gd name="T113" fmla="*/ 6985 h 337"/>
                          <a:gd name="T114" fmla="*/ 13335 w 144"/>
                          <a:gd name="T115" fmla="*/ 4445 h 337"/>
                          <a:gd name="T116" fmla="*/ 31750 w 144"/>
                          <a:gd name="T117" fmla="*/ 2540 h 337"/>
                          <a:gd name="T118" fmla="*/ 48260 w 144"/>
                          <a:gd name="T119" fmla="*/ 0 h 337"/>
                          <a:gd name="T120" fmla="*/ 0 60000 65536"/>
                          <a:gd name="T121" fmla="*/ 0 60000 65536"/>
                          <a:gd name="T122" fmla="*/ 0 60000 65536"/>
                          <a:gd name="T123" fmla="*/ 0 60000 65536"/>
                          <a:gd name="T124" fmla="*/ 0 60000 65536"/>
                          <a:gd name="T125" fmla="*/ 0 60000 65536"/>
                          <a:gd name="T126" fmla="*/ 0 60000 65536"/>
                          <a:gd name="T127" fmla="*/ 0 60000 65536"/>
                          <a:gd name="T128" fmla="*/ 0 60000 65536"/>
                          <a:gd name="T129" fmla="*/ 0 60000 65536"/>
                          <a:gd name="T130" fmla="*/ 0 60000 65536"/>
                          <a:gd name="T131" fmla="*/ 0 60000 65536"/>
                          <a:gd name="T132" fmla="*/ 0 60000 65536"/>
                          <a:gd name="T133" fmla="*/ 0 60000 65536"/>
                          <a:gd name="T134" fmla="*/ 0 60000 65536"/>
                          <a:gd name="T135" fmla="*/ 0 60000 65536"/>
                          <a:gd name="T136" fmla="*/ 0 60000 65536"/>
                          <a:gd name="T137" fmla="*/ 0 60000 65536"/>
                          <a:gd name="T138" fmla="*/ 0 60000 65536"/>
                          <a:gd name="T139" fmla="*/ 0 60000 65536"/>
                          <a:gd name="T140" fmla="*/ 0 60000 65536"/>
                          <a:gd name="T141" fmla="*/ 0 60000 65536"/>
                          <a:gd name="T142" fmla="*/ 0 60000 65536"/>
                          <a:gd name="T143" fmla="*/ 0 60000 65536"/>
                          <a:gd name="T144" fmla="*/ 0 60000 65536"/>
                          <a:gd name="T145" fmla="*/ 0 60000 65536"/>
                          <a:gd name="T146" fmla="*/ 0 60000 65536"/>
                          <a:gd name="T147" fmla="*/ 0 60000 65536"/>
                          <a:gd name="T148" fmla="*/ 0 60000 65536"/>
                          <a:gd name="T149" fmla="*/ 0 60000 65536"/>
                          <a:gd name="T150" fmla="*/ 0 60000 65536"/>
                          <a:gd name="T151" fmla="*/ 0 60000 65536"/>
                          <a:gd name="T152" fmla="*/ 0 60000 65536"/>
                          <a:gd name="T153" fmla="*/ 0 60000 65536"/>
                          <a:gd name="T154" fmla="*/ 0 60000 65536"/>
                          <a:gd name="T155" fmla="*/ 0 60000 65536"/>
                          <a:gd name="T156" fmla="*/ 0 60000 65536"/>
                          <a:gd name="T157" fmla="*/ 0 60000 65536"/>
                          <a:gd name="T158" fmla="*/ 0 60000 65536"/>
                          <a:gd name="T159" fmla="*/ 0 60000 65536"/>
                          <a:gd name="T160" fmla="*/ 0 60000 65536"/>
                          <a:gd name="T161" fmla="*/ 0 60000 65536"/>
                          <a:gd name="T162" fmla="*/ 0 60000 65536"/>
                          <a:gd name="T163" fmla="*/ 0 60000 65536"/>
                          <a:gd name="T164" fmla="*/ 0 60000 65536"/>
                          <a:gd name="T165" fmla="*/ 0 60000 65536"/>
                          <a:gd name="T166" fmla="*/ 0 60000 65536"/>
                          <a:gd name="T167" fmla="*/ 0 60000 65536"/>
                          <a:gd name="T168" fmla="*/ 0 60000 65536"/>
                          <a:gd name="T169" fmla="*/ 0 60000 65536"/>
                          <a:gd name="T170" fmla="*/ 0 60000 65536"/>
                          <a:gd name="T171" fmla="*/ 0 60000 65536"/>
                          <a:gd name="T172" fmla="*/ 0 60000 65536"/>
                          <a:gd name="T173" fmla="*/ 0 60000 65536"/>
                          <a:gd name="T174" fmla="*/ 0 60000 65536"/>
                          <a:gd name="T175" fmla="*/ 0 60000 65536"/>
                          <a:gd name="T176" fmla="*/ 0 60000 65536"/>
                          <a:gd name="T177" fmla="*/ 0 60000 65536"/>
                          <a:gd name="T178" fmla="*/ 0 60000 65536"/>
                          <a:gd name="T179" fmla="*/ 0 60000 65536"/>
                        </a:gdLst>
                        <a:ahLst/>
                        <a:cxnLst>
                          <a:cxn ang="T120">
                            <a:pos x="T0" y="T1"/>
                          </a:cxn>
                          <a:cxn ang="T121">
                            <a:pos x="T2" y="T3"/>
                          </a:cxn>
                          <a:cxn ang="T122">
                            <a:pos x="T4" y="T5"/>
                          </a:cxn>
                          <a:cxn ang="T123">
                            <a:pos x="T6" y="T7"/>
                          </a:cxn>
                          <a:cxn ang="T124">
                            <a:pos x="T8" y="T9"/>
                          </a:cxn>
                          <a:cxn ang="T125">
                            <a:pos x="T10" y="T11"/>
                          </a:cxn>
                          <a:cxn ang="T126">
                            <a:pos x="T12" y="T13"/>
                          </a:cxn>
                          <a:cxn ang="T127">
                            <a:pos x="T14" y="T15"/>
                          </a:cxn>
                          <a:cxn ang="T128">
                            <a:pos x="T16" y="T17"/>
                          </a:cxn>
                          <a:cxn ang="T129">
                            <a:pos x="T18" y="T19"/>
                          </a:cxn>
                          <a:cxn ang="T130">
                            <a:pos x="T20" y="T21"/>
                          </a:cxn>
                          <a:cxn ang="T131">
                            <a:pos x="T22" y="T23"/>
                          </a:cxn>
                          <a:cxn ang="T132">
                            <a:pos x="T24" y="T25"/>
                          </a:cxn>
                          <a:cxn ang="T133">
                            <a:pos x="T26" y="T27"/>
                          </a:cxn>
                          <a:cxn ang="T134">
                            <a:pos x="T28" y="T29"/>
                          </a:cxn>
                          <a:cxn ang="T135">
                            <a:pos x="T30" y="T31"/>
                          </a:cxn>
                          <a:cxn ang="T136">
                            <a:pos x="T32" y="T33"/>
                          </a:cxn>
                          <a:cxn ang="T137">
                            <a:pos x="T34" y="T35"/>
                          </a:cxn>
                          <a:cxn ang="T138">
                            <a:pos x="T36" y="T37"/>
                          </a:cxn>
                          <a:cxn ang="T139">
                            <a:pos x="T38" y="T39"/>
                          </a:cxn>
                          <a:cxn ang="T140">
                            <a:pos x="T40" y="T41"/>
                          </a:cxn>
                          <a:cxn ang="T141">
                            <a:pos x="T42" y="T43"/>
                          </a:cxn>
                          <a:cxn ang="T142">
                            <a:pos x="T44" y="T45"/>
                          </a:cxn>
                          <a:cxn ang="T143">
                            <a:pos x="T46" y="T47"/>
                          </a:cxn>
                          <a:cxn ang="T144">
                            <a:pos x="T48" y="T49"/>
                          </a:cxn>
                          <a:cxn ang="T145">
                            <a:pos x="T50" y="T51"/>
                          </a:cxn>
                          <a:cxn ang="T146">
                            <a:pos x="T52" y="T53"/>
                          </a:cxn>
                          <a:cxn ang="T147">
                            <a:pos x="T54" y="T55"/>
                          </a:cxn>
                          <a:cxn ang="T148">
                            <a:pos x="T56" y="T57"/>
                          </a:cxn>
                          <a:cxn ang="T149">
                            <a:pos x="T58" y="T59"/>
                          </a:cxn>
                          <a:cxn ang="T150">
                            <a:pos x="T60" y="T61"/>
                          </a:cxn>
                          <a:cxn ang="T151">
                            <a:pos x="T62" y="T63"/>
                          </a:cxn>
                          <a:cxn ang="T152">
                            <a:pos x="T64" y="T65"/>
                          </a:cxn>
                          <a:cxn ang="T153">
                            <a:pos x="T66" y="T67"/>
                          </a:cxn>
                          <a:cxn ang="T154">
                            <a:pos x="T68" y="T69"/>
                          </a:cxn>
                          <a:cxn ang="T155">
                            <a:pos x="T70" y="T71"/>
                          </a:cxn>
                          <a:cxn ang="T156">
                            <a:pos x="T72" y="T73"/>
                          </a:cxn>
                          <a:cxn ang="T157">
                            <a:pos x="T74" y="T75"/>
                          </a:cxn>
                          <a:cxn ang="T158">
                            <a:pos x="T76" y="T77"/>
                          </a:cxn>
                          <a:cxn ang="T159">
                            <a:pos x="T78" y="T79"/>
                          </a:cxn>
                          <a:cxn ang="T160">
                            <a:pos x="T80" y="T81"/>
                          </a:cxn>
                          <a:cxn ang="T161">
                            <a:pos x="T82" y="T83"/>
                          </a:cxn>
                          <a:cxn ang="T162">
                            <a:pos x="T84" y="T85"/>
                          </a:cxn>
                          <a:cxn ang="T163">
                            <a:pos x="T86" y="T87"/>
                          </a:cxn>
                          <a:cxn ang="T164">
                            <a:pos x="T88" y="T89"/>
                          </a:cxn>
                          <a:cxn ang="T165">
                            <a:pos x="T90" y="T91"/>
                          </a:cxn>
                          <a:cxn ang="T166">
                            <a:pos x="T92" y="T93"/>
                          </a:cxn>
                          <a:cxn ang="T167">
                            <a:pos x="T94" y="T95"/>
                          </a:cxn>
                          <a:cxn ang="T168">
                            <a:pos x="T96" y="T97"/>
                          </a:cxn>
                          <a:cxn ang="T169">
                            <a:pos x="T98" y="T99"/>
                          </a:cxn>
                          <a:cxn ang="T170">
                            <a:pos x="T100" y="T101"/>
                          </a:cxn>
                          <a:cxn ang="T171">
                            <a:pos x="T102" y="T103"/>
                          </a:cxn>
                          <a:cxn ang="T172">
                            <a:pos x="T104" y="T105"/>
                          </a:cxn>
                          <a:cxn ang="T173">
                            <a:pos x="T106" y="T107"/>
                          </a:cxn>
                          <a:cxn ang="T174">
                            <a:pos x="T108" y="T109"/>
                          </a:cxn>
                          <a:cxn ang="T175">
                            <a:pos x="T110" y="T111"/>
                          </a:cxn>
                          <a:cxn ang="T176">
                            <a:pos x="T112" y="T113"/>
                          </a:cxn>
                          <a:cxn ang="T177">
                            <a:pos x="T114" y="T115"/>
                          </a:cxn>
                          <a:cxn ang="T178">
                            <a:pos x="T116" y="T117"/>
                          </a:cxn>
                          <a:cxn ang="T179">
                            <a:pos x="T118" y="T119"/>
                          </a:cxn>
                        </a:cxnLst>
                        <a:rect l="0" t="0" r="r" b="b"/>
                        <a:pathLst>
                          <a:path w="144" h="337">
                            <a:moveTo>
                              <a:pt x="76" y="0"/>
                            </a:moveTo>
                            <a:lnTo>
                              <a:pt x="90" y="33"/>
                            </a:lnTo>
                            <a:lnTo>
                              <a:pt x="105" y="120"/>
                            </a:lnTo>
                            <a:lnTo>
                              <a:pt x="123" y="185"/>
                            </a:lnTo>
                            <a:lnTo>
                              <a:pt x="126" y="192"/>
                            </a:lnTo>
                            <a:lnTo>
                              <a:pt x="126" y="196"/>
                            </a:lnTo>
                            <a:lnTo>
                              <a:pt x="126" y="203"/>
                            </a:lnTo>
                            <a:lnTo>
                              <a:pt x="126" y="207"/>
                            </a:lnTo>
                            <a:lnTo>
                              <a:pt x="130" y="210"/>
                            </a:lnTo>
                            <a:lnTo>
                              <a:pt x="130" y="217"/>
                            </a:lnTo>
                            <a:lnTo>
                              <a:pt x="130" y="221"/>
                            </a:lnTo>
                            <a:lnTo>
                              <a:pt x="134" y="228"/>
                            </a:lnTo>
                            <a:lnTo>
                              <a:pt x="134" y="236"/>
                            </a:lnTo>
                            <a:lnTo>
                              <a:pt x="134" y="239"/>
                            </a:lnTo>
                            <a:lnTo>
                              <a:pt x="137" y="246"/>
                            </a:lnTo>
                            <a:lnTo>
                              <a:pt x="137" y="250"/>
                            </a:lnTo>
                            <a:lnTo>
                              <a:pt x="137" y="254"/>
                            </a:lnTo>
                            <a:lnTo>
                              <a:pt x="137" y="261"/>
                            </a:lnTo>
                            <a:lnTo>
                              <a:pt x="141" y="268"/>
                            </a:lnTo>
                            <a:lnTo>
                              <a:pt x="144" y="272"/>
                            </a:lnTo>
                            <a:lnTo>
                              <a:pt x="137" y="272"/>
                            </a:lnTo>
                            <a:lnTo>
                              <a:pt x="134" y="279"/>
                            </a:lnTo>
                            <a:lnTo>
                              <a:pt x="130" y="279"/>
                            </a:lnTo>
                            <a:lnTo>
                              <a:pt x="130" y="283"/>
                            </a:lnTo>
                            <a:lnTo>
                              <a:pt x="126" y="283"/>
                            </a:lnTo>
                            <a:lnTo>
                              <a:pt x="123" y="286"/>
                            </a:lnTo>
                            <a:lnTo>
                              <a:pt x="119" y="286"/>
                            </a:lnTo>
                            <a:lnTo>
                              <a:pt x="115" y="290"/>
                            </a:lnTo>
                            <a:lnTo>
                              <a:pt x="112" y="290"/>
                            </a:lnTo>
                            <a:lnTo>
                              <a:pt x="112" y="294"/>
                            </a:lnTo>
                            <a:lnTo>
                              <a:pt x="105" y="294"/>
                            </a:lnTo>
                            <a:lnTo>
                              <a:pt x="101" y="297"/>
                            </a:lnTo>
                            <a:lnTo>
                              <a:pt x="101" y="301"/>
                            </a:lnTo>
                            <a:lnTo>
                              <a:pt x="94" y="301"/>
                            </a:lnTo>
                            <a:lnTo>
                              <a:pt x="94" y="304"/>
                            </a:lnTo>
                            <a:lnTo>
                              <a:pt x="90" y="308"/>
                            </a:lnTo>
                            <a:lnTo>
                              <a:pt x="83" y="308"/>
                            </a:lnTo>
                            <a:lnTo>
                              <a:pt x="79" y="308"/>
                            </a:lnTo>
                            <a:lnTo>
                              <a:pt x="76" y="312"/>
                            </a:lnTo>
                            <a:lnTo>
                              <a:pt x="72" y="312"/>
                            </a:lnTo>
                            <a:lnTo>
                              <a:pt x="68" y="315"/>
                            </a:lnTo>
                            <a:lnTo>
                              <a:pt x="65" y="319"/>
                            </a:lnTo>
                            <a:lnTo>
                              <a:pt x="61" y="319"/>
                            </a:lnTo>
                            <a:lnTo>
                              <a:pt x="54" y="323"/>
                            </a:lnTo>
                            <a:lnTo>
                              <a:pt x="50" y="323"/>
                            </a:lnTo>
                            <a:lnTo>
                              <a:pt x="43" y="326"/>
                            </a:lnTo>
                            <a:lnTo>
                              <a:pt x="39" y="330"/>
                            </a:lnTo>
                            <a:lnTo>
                              <a:pt x="36" y="330"/>
                            </a:lnTo>
                            <a:lnTo>
                              <a:pt x="32" y="333"/>
                            </a:lnTo>
                            <a:lnTo>
                              <a:pt x="25" y="333"/>
                            </a:lnTo>
                            <a:lnTo>
                              <a:pt x="21" y="333"/>
                            </a:lnTo>
                            <a:lnTo>
                              <a:pt x="21" y="337"/>
                            </a:lnTo>
                            <a:lnTo>
                              <a:pt x="10" y="239"/>
                            </a:lnTo>
                            <a:lnTo>
                              <a:pt x="10" y="185"/>
                            </a:lnTo>
                            <a:lnTo>
                              <a:pt x="7" y="116"/>
                            </a:lnTo>
                            <a:lnTo>
                              <a:pt x="0" y="51"/>
                            </a:lnTo>
                            <a:lnTo>
                              <a:pt x="0" y="11"/>
                            </a:lnTo>
                            <a:lnTo>
                              <a:pt x="21" y="7"/>
                            </a:lnTo>
                            <a:lnTo>
                              <a:pt x="50" y="4"/>
                            </a:lnTo>
                            <a:lnTo>
                              <a:pt x="76" y="0"/>
                            </a:lnTo>
                          </a:path>
                        </a:pathLst>
                      </a:custGeom>
                      <a:noFill/>
                      <a:ln w="254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polyline w14:anchorId="50C18D9D" id="Freeform 7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points="46.65pt,24.1pt,47.35pt,25.75pt,48.1pt,30.1pt,49pt,33.35pt,49.15pt,33.7pt,49.15pt,33.9pt,49.15pt,34.25pt,49.15pt,34.45pt,49.35pt,34.6pt,49.35pt,34.95pt,49.35pt,35.15pt,49.55pt,35.5pt,49.55pt,35.9pt,49.55pt,36.05pt,49.7pt,36.4pt,49.7pt,36.6pt,49.7pt,36.8pt,49.7pt,37.15pt,49.9pt,37.5pt,50.05pt,37.7pt,49.7pt,37.7pt,49.55pt,38.05pt,49.35pt,38.05pt,49.35pt,38.25pt,49.15pt,38.25pt,49pt,38.4pt,48.8pt,38.4pt,48.6pt,38.6pt,48.45pt,38.6pt,48.45pt,38.8pt,48.1pt,38.8pt,47.9pt,38.95pt,47.9pt,39.15pt,47.55pt,39.15pt,47.55pt,39.3pt,47.35pt,39.5pt,47pt,39.5pt,46.8pt,39.5pt,46.65pt,39.7pt,46.45pt,39.7pt,46.25pt,39.85pt,46.1pt,40.05pt,45.9pt,40.05pt,45.55pt,40.25pt,45.35pt,40.25pt,45pt,40.4pt,44.8pt,40.6pt,44.65pt,40.6pt,44.45pt,40.75pt,44.1pt,40.75pt,43.9pt,40.75pt,43.9pt,40.95pt,43.35pt,36.05pt,43.35pt,33.35pt,43.2pt,29.9pt,42.85pt,26.65pt,42.85pt,24.65pt,43.9pt,24.45pt,45.35pt,24.3pt,46.65pt,24.1pt" coordsize="144,3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" o:allowincell="f" filled="f" strokeweight=".2pt">
              <v:path arrowok="t" o:connecttype="custom" o:connectlocs="30645100,0;36290250,13306425;42338625,48387000;49596675,74596625;50806350,77419200;50806350,79032100;50806350,81854675;50806350,83467575;52419250,84677250;52419250,87499825;52419250,89112725;54032150,91935300;54032150,95161100;54032150,96370775;55241825,99193350;55241825,100806250;55241825,102419150;55241825,105241725;56854725,108064300;58064400,109677200;55241825,109677200;54032150,112499775;52419250,112499775;52419250,114112675;50806350,114112675;49596675,115322350;47983775,115322350;46370875,116935250;45161200,116935250;45161200,118548150;42338625,118548150;40725725,119757825;40725725,121370725;37903150,121370725;37903150,122580400;36290250,124193300;33467675,124193300;31854775,124193300;30645100,125806200;29032200,125806200;27419300,127015875;26209625,128628775;24596725,128628775;21774150,130241675;20161250,130241675;17338675,131451350;15725775,133064250;14516100,133064250;12903200,134273925;10080625,134273925;8467725,134273925;8467725,135886825;4032250,96370775;4032250,74596625;2822575,46774100;0,20564475;0,4435475;8467725,2822575;20161250,1612900;30645100,0" o:connectangles="0,0,0,0,0,0,0,0,0,0,0,0,0,0,0,0,0,0,0,0,0,0,0,0,0,0,0,0,0,0,0,0,0,0,0,0,0,0,0,0,0,0,0,0,0,0,0,0,0,0,0,0,0,0,0,0,0,0,0,0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4D5CDD83" wp14:editId="2E94AD8B">
              <wp:simplePos x="0" y="0"/>
              <wp:positionH relativeFrom="column">
                <wp:posOffset>544195</wp:posOffset>
              </wp:positionH>
              <wp:positionV relativeFrom="paragraph">
                <wp:posOffset>257810</wp:posOffset>
              </wp:positionV>
              <wp:extent cx="91440" cy="262255"/>
              <wp:effectExtent l="0" t="0" r="0" b="0"/>
              <wp:wrapNone/>
              <wp:docPr id="7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91440" cy="262255"/>
                      </a:xfrm>
                      <a:custGeom>
                        <a:avLst/>
                        <a:gdLst>
                          <a:gd name="T0" fmla="*/ 90 w 144"/>
                          <a:gd name="T1" fmla="*/ 109 h 413"/>
                          <a:gd name="T2" fmla="*/ 126 w 144"/>
                          <a:gd name="T3" fmla="*/ 261 h 413"/>
                          <a:gd name="T4" fmla="*/ 126 w 144"/>
                          <a:gd name="T5" fmla="*/ 272 h 413"/>
                          <a:gd name="T6" fmla="*/ 130 w 144"/>
                          <a:gd name="T7" fmla="*/ 283 h 413"/>
                          <a:gd name="T8" fmla="*/ 130 w 144"/>
                          <a:gd name="T9" fmla="*/ 293 h 413"/>
                          <a:gd name="T10" fmla="*/ 134 w 144"/>
                          <a:gd name="T11" fmla="*/ 304 h 413"/>
                          <a:gd name="T12" fmla="*/ 137 w 144"/>
                          <a:gd name="T13" fmla="*/ 315 h 413"/>
                          <a:gd name="T14" fmla="*/ 137 w 144"/>
                          <a:gd name="T15" fmla="*/ 326 h 413"/>
                          <a:gd name="T16" fmla="*/ 141 w 144"/>
                          <a:gd name="T17" fmla="*/ 337 h 413"/>
                          <a:gd name="T18" fmla="*/ 144 w 144"/>
                          <a:gd name="T19" fmla="*/ 348 h 413"/>
                          <a:gd name="T20" fmla="*/ 137 w 144"/>
                          <a:gd name="T21" fmla="*/ 355 h 413"/>
                          <a:gd name="T22" fmla="*/ 130 w 144"/>
                          <a:gd name="T23" fmla="*/ 359 h 413"/>
                          <a:gd name="T24" fmla="*/ 123 w 144"/>
                          <a:gd name="T25" fmla="*/ 362 h 413"/>
                          <a:gd name="T26" fmla="*/ 115 w 144"/>
                          <a:gd name="T27" fmla="*/ 366 h 413"/>
                          <a:gd name="T28" fmla="*/ 112 w 144"/>
                          <a:gd name="T29" fmla="*/ 370 h 413"/>
                          <a:gd name="T30" fmla="*/ 105 w 144"/>
                          <a:gd name="T31" fmla="*/ 373 h 413"/>
                          <a:gd name="T32" fmla="*/ 97 w 144"/>
                          <a:gd name="T33" fmla="*/ 377 h 413"/>
                          <a:gd name="T34" fmla="*/ 90 w 144"/>
                          <a:gd name="T35" fmla="*/ 384 h 413"/>
                          <a:gd name="T36" fmla="*/ 83 w 144"/>
                          <a:gd name="T37" fmla="*/ 384 h 413"/>
                          <a:gd name="T38" fmla="*/ 76 w 144"/>
                          <a:gd name="T39" fmla="*/ 388 h 413"/>
                          <a:gd name="T40" fmla="*/ 65 w 144"/>
                          <a:gd name="T41" fmla="*/ 395 h 413"/>
                          <a:gd name="T42" fmla="*/ 57 w 144"/>
                          <a:gd name="T43" fmla="*/ 399 h 413"/>
                          <a:gd name="T44" fmla="*/ 47 w 144"/>
                          <a:gd name="T45" fmla="*/ 402 h 413"/>
                          <a:gd name="T46" fmla="*/ 39 w 144"/>
                          <a:gd name="T47" fmla="*/ 406 h 413"/>
                          <a:gd name="T48" fmla="*/ 29 w 144"/>
                          <a:gd name="T49" fmla="*/ 409 h 413"/>
                          <a:gd name="T50" fmla="*/ 21 w 144"/>
                          <a:gd name="T51" fmla="*/ 413 h 413"/>
                          <a:gd name="T52" fmla="*/ 10 w 144"/>
                          <a:gd name="T53" fmla="*/ 261 h 413"/>
                          <a:gd name="T54" fmla="*/ 3 w 144"/>
                          <a:gd name="T55" fmla="*/ 127 h 413"/>
                          <a:gd name="T56" fmla="*/ 25 w 144"/>
                          <a:gd name="T57" fmla="*/ 83 h 413"/>
                          <a:gd name="T58" fmla="*/ 79 w 144"/>
                          <a:gd name="T59" fmla="*/ 72 h 413"/>
                          <a:gd name="T60" fmla="*/ 18 w 144"/>
                          <a:gd name="T61" fmla="*/ 72 h 413"/>
                          <a:gd name="T62" fmla="*/ 0 w 144"/>
                          <a:gd name="T63" fmla="*/ 18 h 413"/>
                          <a:gd name="T64" fmla="*/ 32 w 144"/>
                          <a:gd name="T65" fmla="*/ 0 h 413"/>
                          <a:gd name="T66" fmla="*/ 72 w 144"/>
                          <a:gd name="T67" fmla="*/ 40 h 413"/>
                          <a:gd name="T68" fmla="*/ 61 w 144"/>
                          <a:gd name="T69" fmla="*/ 65 h 413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</a:cxnLst>
                        <a:rect l="0" t="0" r="r" b="b"/>
                        <a:pathLst>
                          <a:path w="144" h="413">
                            <a:moveTo>
                              <a:pt x="79" y="72"/>
                            </a:moveTo>
                            <a:lnTo>
                              <a:pt x="90" y="109"/>
                            </a:lnTo>
                            <a:lnTo>
                              <a:pt x="108" y="196"/>
                            </a:lnTo>
                            <a:lnTo>
                              <a:pt x="126" y="261"/>
                            </a:lnTo>
                            <a:lnTo>
                              <a:pt x="126" y="268"/>
                            </a:lnTo>
                            <a:lnTo>
                              <a:pt x="126" y="272"/>
                            </a:lnTo>
                            <a:lnTo>
                              <a:pt x="126" y="279"/>
                            </a:lnTo>
                            <a:lnTo>
                              <a:pt x="130" y="283"/>
                            </a:lnTo>
                            <a:lnTo>
                              <a:pt x="130" y="286"/>
                            </a:lnTo>
                            <a:lnTo>
                              <a:pt x="130" y="293"/>
                            </a:lnTo>
                            <a:lnTo>
                              <a:pt x="134" y="297"/>
                            </a:lnTo>
                            <a:lnTo>
                              <a:pt x="134" y="304"/>
                            </a:lnTo>
                            <a:lnTo>
                              <a:pt x="134" y="312"/>
                            </a:lnTo>
                            <a:lnTo>
                              <a:pt x="137" y="315"/>
                            </a:lnTo>
                            <a:lnTo>
                              <a:pt x="137" y="322"/>
                            </a:lnTo>
                            <a:lnTo>
                              <a:pt x="137" y="326"/>
                            </a:lnTo>
                            <a:lnTo>
                              <a:pt x="137" y="330"/>
                            </a:lnTo>
                            <a:lnTo>
                              <a:pt x="141" y="337"/>
                            </a:lnTo>
                            <a:lnTo>
                              <a:pt x="144" y="344"/>
                            </a:lnTo>
                            <a:lnTo>
                              <a:pt x="144" y="348"/>
                            </a:lnTo>
                            <a:lnTo>
                              <a:pt x="137" y="348"/>
                            </a:lnTo>
                            <a:lnTo>
                              <a:pt x="137" y="355"/>
                            </a:lnTo>
                            <a:lnTo>
                              <a:pt x="134" y="355"/>
                            </a:lnTo>
                            <a:lnTo>
                              <a:pt x="130" y="359"/>
                            </a:lnTo>
                            <a:lnTo>
                              <a:pt x="126" y="359"/>
                            </a:lnTo>
                            <a:lnTo>
                              <a:pt x="123" y="362"/>
                            </a:lnTo>
                            <a:lnTo>
                              <a:pt x="115" y="366"/>
                            </a:lnTo>
                            <a:lnTo>
                              <a:pt x="112" y="366"/>
                            </a:lnTo>
                            <a:lnTo>
                              <a:pt x="112" y="370"/>
                            </a:lnTo>
                            <a:lnTo>
                              <a:pt x="108" y="370"/>
                            </a:lnTo>
                            <a:lnTo>
                              <a:pt x="105" y="373"/>
                            </a:lnTo>
                            <a:lnTo>
                              <a:pt x="101" y="377"/>
                            </a:lnTo>
                            <a:lnTo>
                              <a:pt x="97" y="377"/>
                            </a:lnTo>
                            <a:lnTo>
                              <a:pt x="94" y="380"/>
                            </a:lnTo>
                            <a:lnTo>
                              <a:pt x="90" y="384"/>
                            </a:lnTo>
                            <a:lnTo>
                              <a:pt x="86" y="384"/>
                            </a:lnTo>
                            <a:lnTo>
                              <a:pt x="83" y="384"/>
                            </a:lnTo>
                            <a:lnTo>
                              <a:pt x="76" y="388"/>
                            </a:lnTo>
                            <a:lnTo>
                              <a:pt x="72" y="391"/>
                            </a:lnTo>
                            <a:lnTo>
                              <a:pt x="65" y="395"/>
                            </a:lnTo>
                            <a:lnTo>
                              <a:pt x="61" y="395"/>
                            </a:lnTo>
                            <a:lnTo>
                              <a:pt x="57" y="399"/>
                            </a:lnTo>
                            <a:lnTo>
                              <a:pt x="50" y="399"/>
                            </a:lnTo>
                            <a:lnTo>
                              <a:pt x="47" y="402"/>
                            </a:lnTo>
                            <a:lnTo>
                              <a:pt x="43" y="406"/>
                            </a:lnTo>
                            <a:lnTo>
                              <a:pt x="39" y="406"/>
                            </a:lnTo>
                            <a:lnTo>
                              <a:pt x="32" y="409"/>
                            </a:lnTo>
                            <a:lnTo>
                              <a:pt x="29" y="409"/>
                            </a:lnTo>
                            <a:lnTo>
                              <a:pt x="25" y="409"/>
                            </a:lnTo>
                            <a:lnTo>
                              <a:pt x="21" y="413"/>
                            </a:lnTo>
                            <a:lnTo>
                              <a:pt x="18" y="315"/>
                            </a:lnTo>
                            <a:lnTo>
                              <a:pt x="10" y="261"/>
                            </a:lnTo>
                            <a:lnTo>
                              <a:pt x="7" y="192"/>
                            </a:lnTo>
                            <a:lnTo>
                              <a:pt x="3" y="127"/>
                            </a:lnTo>
                            <a:lnTo>
                              <a:pt x="0" y="87"/>
                            </a:lnTo>
                            <a:lnTo>
                              <a:pt x="25" y="83"/>
                            </a:lnTo>
                            <a:lnTo>
                              <a:pt x="54" y="80"/>
                            </a:lnTo>
                            <a:lnTo>
                              <a:pt x="79" y="72"/>
                            </a:lnTo>
                            <a:close/>
                            <a:moveTo>
                              <a:pt x="39" y="69"/>
                            </a:moveTo>
                            <a:lnTo>
                              <a:pt x="18" y="72"/>
                            </a:lnTo>
                            <a:lnTo>
                              <a:pt x="0" y="72"/>
                            </a:lnTo>
                            <a:lnTo>
                              <a:pt x="0" y="18"/>
                            </a:lnTo>
                            <a:lnTo>
                              <a:pt x="18" y="0"/>
                            </a:lnTo>
                            <a:lnTo>
                              <a:pt x="32" y="0"/>
                            </a:lnTo>
                            <a:lnTo>
                              <a:pt x="50" y="11"/>
                            </a:lnTo>
                            <a:lnTo>
                              <a:pt x="72" y="40"/>
                            </a:lnTo>
                            <a:lnTo>
                              <a:pt x="79" y="61"/>
                            </a:lnTo>
                            <a:lnTo>
                              <a:pt x="61" y="65"/>
                            </a:lnTo>
                            <a:lnTo>
                              <a:pt x="39" y="6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 w14:anchorId="614EF206" id="Freeform 6" o:spid="_x0000_s1026" style="position:absolute;margin-left:42.85pt;margin-top:20.3pt;width:7.2pt;height:20.6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44,4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" o:allowincell="f" path="m79,72r11,37l108,196r18,65l126,268r,4l126,279r4,4l130,286r,7l134,297r,7l134,312r3,3l137,322r,4l137,330r4,7l144,344r,4l137,348r,7l134,355r-4,4l126,359r-3,3l115,366r-3,l112,370r-4,l105,373r-4,4l97,377r-3,3l90,384r-4,l83,384r-7,4l72,391r-7,4l61,395r-4,4l50,399r-3,3l43,406r-4,l32,409r-3,l25,409r-4,4l18,315,10,261,7,192,3,127,,87,25,83,54,80,79,72xm39,69l18,72,,72,,18,18,,32,,50,11,72,40r7,21l61,65,39,69xe" fillcolor="black" stroked="f">
              <v:path arrowok="t" o:connecttype="custom" o:connectlocs="57150,69215;80010,165735;80010,172720;82550,179705;82550,186055;85090,193040;86995,200025;86995,207010;89535,213995;91440,220980;86995,225425;82550,227965;78105,229870;73025,232410;71120,234950;66675,236855;61595,239395;57150,243840;52705,243840;48260,246380;41275,250825;36195,253365;29845,255270;24765,257810;18415,259715;13335,262255;6350,165735;1905,80645;15875,52705;50165,45720;11430,45720;0,11430;20320,0;45720,25400;38735,41275" o:connectangles="0,0,0,0,0,0,0,0,0,0,0,0,0,0,0,0,0,0,0,0,0,0,0,0,0,0,0,0,0,0,0,0,0,0,0"/>
              <o:lock v:ext="edit" verticies="t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0" allowOverlap="1" wp14:anchorId="7EAAC5A0" wp14:editId="366EC084">
              <wp:simplePos x="0" y="0"/>
              <wp:positionH relativeFrom="column">
                <wp:posOffset>256540</wp:posOffset>
              </wp:positionH>
              <wp:positionV relativeFrom="paragraph">
                <wp:posOffset>27305</wp:posOffset>
              </wp:positionV>
              <wp:extent cx="452755" cy="147320"/>
              <wp:effectExtent l="0" t="0" r="4445" b="5080"/>
              <wp:wrapNone/>
              <wp:docPr id="6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2755" cy="147320"/>
                      </a:xfrm>
                      <a:custGeom>
                        <a:avLst/>
                        <a:gdLst>
                          <a:gd name="T0" fmla="*/ 710 w 713"/>
                          <a:gd name="T1" fmla="*/ 218 h 232"/>
                          <a:gd name="T2" fmla="*/ 692 w 713"/>
                          <a:gd name="T3" fmla="*/ 193 h 232"/>
                          <a:gd name="T4" fmla="*/ 681 w 713"/>
                          <a:gd name="T5" fmla="*/ 167 h 232"/>
                          <a:gd name="T6" fmla="*/ 663 w 713"/>
                          <a:gd name="T7" fmla="*/ 145 h 232"/>
                          <a:gd name="T8" fmla="*/ 645 w 713"/>
                          <a:gd name="T9" fmla="*/ 124 h 232"/>
                          <a:gd name="T10" fmla="*/ 626 w 713"/>
                          <a:gd name="T11" fmla="*/ 106 h 232"/>
                          <a:gd name="T12" fmla="*/ 601 w 713"/>
                          <a:gd name="T13" fmla="*/ 87 h 232"/>
                          <a:gd name="T14" fmla="*/ 583 w 713"/>
                          <a:gd name="T15" fmla="*/ 73 h 232"/>
                          <a:gd name="T16" fmla="*/ 558 w 713"/>
                          <a:gd name="T17" fmla="*/ 55 h 232"/>
                          <a:gd name="T18" fmla="*/ 536 w 713"/>
                          <a:gd name="T19" fmla="*/ 40 h 232"/>
                          <a:gd name="T20" fmla="*/ 510 w 713"/>
                          <a:gd name="T21" fmla="*/ 29 h 232"/>
                          <a:gd name="T22" fmla="*/ 482 w 713"/>
                          <a:gd name="T23" fmla="*/ 22 h 232"/>
                          <a:gd name="T24" fmla="*/ 456 w 713"/>
                          <a:gd name="T25" fmla="*/ 11 h 232"/>
                          <a:gd name="T26" fmla="*/ 431 w 713"/>
                          <a:gd name="T27" fmla="*/ 4 h 232"/>
                          <a:gd name="T28" fmla="*/ 402 w 713"/>
                          <a:gd name="T29" fmla="*/ 0 h 232"/>
                          <a:gd name="T30" fmla="*/ 369 w 713"/>
                          <a:gd name="T31" fmla="*/ 0 h 232"/>
                          <a:gd name="T32" fmla="*/ 340 w 713"/>
                          <a:gd name="T33" fmla="*/ 0 h 232"/>
                          <a:gd name="T34" fmla="*/ 311 w 713"/>
                          <a:gd name="T35" fmla="*/ 0 h 232"/>
                          <a:gd name="T36" fmla="*/ 282 w 713"/>
                          <a:gd name="T37" fmla="*/ 4 h 232"/>
                          <a:gd name="T38" fmla="*/ 253 w 713"/>
                          <a:gd name="T39" fmla="*/ 11 h 232"/>
                          <a:gd name="T40" fmla="*/ 224 w 713"/>
                          <a:gd name="T41" fmla="*/ 19 h 232"/>
                          <a:gd name="T42" fmla="*/ 202 w 713"/>
                          <a:gd name="T43" fmla="*/ 29 h 232"/>
                          <a:gd name="T44" fmla="*/ 173 w 713"/>
                          <a:gd name="T45" fmla="*/ 40 h 232"/>
                          <a:gd name="T46" fmla="*/ 152 w 713"/>
                          <a:gd name="T47" fmla="*/ 55 h 232"/>
                          <a:gd name="T48" fmla="*/ 126 w 713"/>
                          <a:gd name="T49" fmla="*/ 69 h 232"/>
                          <a:gd name="T50" fmla="*/ 105 w 713"/>
                          <a:gd name="T51" fmla="*/ 87 h 232"/>
                          <a:gd name="T52" fmla="*/ 87 w 713"/>
                          <a:gd name="T53" fmla="*/ 106 h 232"/>
                          <a:gd name="T54" fmla="*/ 65 w 713"/>
                          <a:gd name="T55" fmla="*/ 124 h 232"/>
                          <a:gd name="T56" fmla="*/ 47 w 713"/>
                          <a:gd name="T57" fmla="*/ 145 h 232"/>
                          <a:gd name="T58" fmla="*/ 32 w 713"/>
                          <a:gd name="T59" fmla="*/ 167 h 232"/>
                          <a:gd name="T60" fmla="*/ 14 w 713"/>
                          <a:gd name="T61" fmla="*/ 193 h 232"/>
                          <a:gd name="T62" fmla="*/ 3 w 713"/>
                          <a:gd name="T63" fmla="*/ 218 h 232"/>
                          <a:gd name="T64" fmla="*/ 0 w 713"/>
                          <a:gd name="T65" fmla="*/ 232 h 232"/>
                          <a:gd name="T66" fmla="*/ 242 w 713"/>
                          <a:gd name="T67" fmla="*/ 211 h 232"/>
                          <a:gd name="T68" fmla="*/ 380 w 713"/>
                          <a:gd name="T69" fmla="*/ 232 h 232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</a:cxnLst>
                        <a:rect l="0" t="0" r="r" b="b"/>
                        <a:pathLst>
                          <a:path w="713" h="232">
                            <a:moveTo>
                              <a:pt x="713" y="232"/>
                            </a:moveTo>
                            <a:lnTo>
                              <a:pt x="710" y="218"/>
                            </a:lnTo>
                            <a:lnTo>
                              <a:pt x="703" y="203"/>
                            </a:lnTo>
                            <a:lnTo>
                              <a:pt x="692" y="193"/>
                            </a:lnTo>
                            <a:lnTo>
                              <a:pt x="688" y="178"/>
                            </a:lnTo>
                            <a:lnTo>
                              <a:pt x="681" y="167"/>
                            </a:lnTo>
                            <a:lnTo>
                              <a:pt x="670" y="156"/>
                            </a:lnTo>
                            <a:lnTo>
                              <a:pt x="663" y="145"/>
                            </a:lnTo>
                            <a:lnTo>
                              <a:pt x="655" y="135"/>
                            </a:lnTo>
                            <a:lnTo>
                              <a:pt x="645" y="124"/>
                            </a:lnTo>
                            <a:lnTo>
                              <a:pt x="637" y="113"/>
                            </a:lnTo>
                            <a:lnTo>
                              <a:pt x="626" y="106"/>
                            </a:lnTo>
                            <a:lnTo>
                              <a:pt x="616" y="95"/>
                            </a:lnTo>
                            <a:lnTo>
                              <a:pt x="601" y="87"/>
                            </a:lnTo>
                            <a:lnTo>
                              <a:pt x="594" y="77"/>
                            </a:lnTo>
                            <a:lnTo>
                              <a:pt x="583" y="73"/>
                            </a:lnTo>
                            <a:lnTo>
                              <a:pt x="568" y="62"/>
                            </a:lnTo>
                            <a:lnTo>
                              <a:pt x="558" y="55"/>
                            </a:lnTo>
                            <a:lnTo>
                              <a:pt x="547" y="51"/>
                            </a:lnTo>
                            <a:lnTo>
                              <a:pt x="536" y="40"/>
                            </a:lnTo>
                            <a:lnTo>
                              <a:pt x="525" y="33"/>
                            </a:lnTo>
                            <a:lnTo>
                              <a:pt x="510" y="29"/>
                            </a:lnTo>
                            <a:lnTo>
                              <a:pt x="496" y="26"/>
                            </a:lnTo>
                            <a:lnTo>
                              <a:pt x="482" y="22"/>
                            </a:lnTo>
                            <a:lnTo>
                              <a:pt x="471" y="15"/>
                            </a:lnTo>
                            <a:lnTo>
                              <a:pt x="456" y="11"/>
                            </a:lnTo>
                            <a:lnTo>
                              <a:pt x="442" y="8"/>
                            </a:lnTo>
                            <a:lnTo>
                              <a:pt x="431" y="4"/>
                            </a:lnTo>
                            <a:lnTo>
                              <a:pt x="413" y="4"/>
                            </a:lnTo>
                            <a:lnTo>
                              <a:pt x="402" y="0"/>
                            </a:lnTo>
                            <a:lnTo>
                              <a:pt x="387" y="0"/>
                            </a:lnTo>
                            <a:lnTo>
                              <a:pt x="369" y="0"/>
                            </a:lnTo>
                            <a:lnTo>
                              <a:pt x="358" y="0"/>
                            </a:lnTo>
                            <a:lnTo>
                              <a:pt x="340" y="0"/>
                            </a:lnTo>
                            <a:lnTo>
                              <a:pt x="326" y="0"/>
                            </a:lnTo>
                            <a:lnTo>
                              <a:pt x="311" y="0"/>
                            </a:lnTo>
                            <a:lnTo>
                              <a:pt x="297" y="4"/>
                            </a:lnTo>
                            <a:lnTo>
                              <a:pt x="282" y="4"/>
                            </a:lnTo>
                            <a:lnTo>
                              <a:pt x="268" y="8"/>
                            </a:lnTo>
                            <a:lnTo>
                              <a:pt x="253" y="11"/>
                            </a:lnTo>
                            <a:lnTo>
                              <a:pt x="242" y="15"/>
                            </a:lnTo>
                            <a:lnTo>
                              <a:pt x="224" y="19"/>
                            </a:lnTo>
                            <a:lnTo>
                              <a:pt x="213" y="22"/>
                            </a:lnTo>
                            <a:lnTo>
                              <a:pt x="202" y="29"/>
                            </a:lnTo>
                            <a:lnTo>
                              <a:pt x="188" y="33"/>
                            </a:lnTo>
                            <a:lnTo>
                              <a:pt x="173" y="40"/>
                            </a:lnTo>
                            <a:lnTo>
                              <a:pt x="163" y="48"/>
                            </a:lnTo>
                            <a:lnTo>
                              <a:pt x="152" y="55"/>
                            </a:lnTo>
                            <a:lnTo>
                              <a:pt x="137" y="62"/>
                            </a:lnTo>
                            <a:lnTo>
                              <a:pt x="126" y="69"/>
                            </a:lnTo>
                            <a:lnTo>
                              <a:pt x="119" y="77"/>
                            </a:lnTo>
                            <a:lnTo>
                              <a:pt x="105" y="87"/>
                            </a:lnTo>
                            <a:lnTo>
                              <a:pt x="94" y="95"/>
                            </a:lnTo>
                            <a:lnTo>
                              <a:pt x="87" y="106"/>
                            </a:lnTo>
                            <a:lnTo>
                              <a:pt x="76" y="113"/>
                            </a:lnTo>
                            <a:lnTo>
                              <a:pt x="65" y="124"/>
                            </a:lnTo>
                            <a:lnTo>
                              <a:pt x="58" y="135"/>
                            </a:lnTo>
                            <a:lnTo>
                              <a:pt x="47" y="145"/>
                            </a:lnTo>
                            <a:lnTo>
                              <a:pt x="39" y="156"/>
                            </a:lnTo>
                            <a:lnTo>
                              <a:pt x="32" y="167"/>
                            </a:lnTo>
                            <a:lnTo>
                              <a:pt x="25" y="178"/>
                            </a:lnTo>
                            <a:lnTo>
                              <a:pt x="14" y="193"/>
                            </a:lnTo>
                            <a:lnTo>
                              <a:pt x="7" y="203"/>
                            </a:lnTo>
                            <a:lnTo>
                              <a:pt x="3" y="218"/>
                            </a:lnTo>
                            <a:lnTo>
                              <a:pt x="0" y="229"/>
                            </a:lnTo>
                            <a:lnTo>
                              <a:pt x="0" y="232"/>
                            </a:lnTo>
                            <a:lnTo>
                              <a:pt x="217" y="232"/>
                            </a:lnTo>
                            <a:lnTo>
                              <a:pt x="242" y="211"/>
                            </a:lnTo>
                            <a:lnTo>
                              <a:pt x="347" y="211"/>
                            </a:lnTo>
                            <a:lnTo>
                              <a:pt x="380" y="232"/>
                            </a:lnTo>
                            <a:lnTo>
                              <a:pt x="713" y="232"/>
                            </a:lnTo>
                            <a:close/>
                          </a:path>
                        </a:pathLst>
                      </a:custGeom>
                      <a:solidFill>
                        <a:srgbClr val="FFFF00"/>
                      </a:solidFill>
                      <a:ln w="254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 w14:anchorId="4AC26AE5" id="Freeform 5" o:spid="_x0000_s1026" style="position:absolute;margin-left:20.2pt;margin-top:2.15pt;width:35.65pt;height:11.6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13,2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" o:allowincell="f" path="m713,232r-3,-14l703,203,692,193r-4,-15l681,167,670,156r-7,-11l655,135,645,124r-8,-11l626,106,616,95,601,87,594,77,583,73,568,62,558,55,547,51,536,40,525,33,510,29,496,26,482,22,471,15,456,11,442,8,431,4r-18,l402,,387,,369,,358,,340,,326,,311,,297,4r-15,l268,8r-15,3l242,15r-18,4l213,22r-11,7l188,33r-15,7l163,48r-11,7l137,62r-11,7l119,77,105,87,94,95r-7,11l76,113,65,124r-7,11l47,145r-8,11l32,167r-7,11l14,193,7,203,3,218,,229r,3l217,232r25,-21l347,211r33,21l713,232xe" fillcolor="yellow" strokeweight=".2pt">
              <v:path arrowok="t" o:connecttype="custom" o:connectlocs="450850,138430;439420,122555;432435,106045;421005,92075;409575,78740;397510,67310;381635,55245;370205,46355;354330,34925;340360,25400;323850,18415;306070,13970;289560,6985;273685,2540;255270,0;234315,0;215900,0;197485,0;179070,2540;160655,6985;142240,12065;128270,18415;109855,25400;96520,34925;80010,43815;66675,55245;55245,67310;41275,78740;29845,92075;20320,106045;8890,122555;1905,138430;0,147320;153670,133985;241300,147320" o:connectangles="0,0,0,0,0,0,0,0,0,0,0,0,0,0,0,0,0,0,0,0,0,0,0,0,0,0,0,0,0,0,0,0,0,0,0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0" locked="0" layoutInCell="0" allowOverlap="1" wp14:anchorId="786C7F8F" wp14:editId="35DBFE61">
              <wp:simplePos x="0" y="0"/>
              <wp:positionH relativeFrom="column">
                <wp:posOffset>235585</wp:posOffset>
              </wp:positionH>
              <wp:positionV relativeFrom="paragraph">
                <wp:posOffset>184150</wp:posOffset>
              </wp:positionV>
              <wp:extent cx="497205" cy="333375"/>
              <wp:effectExtent l="0" t="0" r="0" b="9525"/>
              <wp:wrapNone/>
              <wp:docPr id="5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97205" cy="333375"/>
                      </a:xfrm>
                      <a:custGeom>
                        <a:avLst/>
                        <a:gdLst>
                          <a:gd name="T0" fmla="*/ 551 w 783"/>
                          <a:gd name="T1" fmla="*/ 515 h 525"/>
                          <a:gd name="T2" fmla="*/ 591 w 783"/>
                          <a:gd name="T3" fmla="*/ 493 h 525"/>
                          <a:gd name="T4" fmla="*/ 627 w 783"/>
                          <a:gd name="T5" fmla="*/ 467 h 525"/>
                          <a:gd name="T6" fmla="*/ 663 w 783"/>
                          <a:gd name="T7" fmla="*/ 438 h 525"/>
                          <a:gd name="T8" fmla="*/ 692 w 783"/>
                          <a:gd name="T9" fmla="*/ 406 h 525"/>
                          <a:gd name="T10" fmla="*/ 717 w 783"/>
                          <a:gd name="T11" fmla="*/ 370 h 525"/>
                          <a:gd name="T12" fmla="*/ 743 w 783"/>
                          <a:gd name="T13" fmla="*/ 330 h 525"/>
                          <a:gd name="T14" fmla="*/ 757 w 783"/>
                          <a:gd name="T15" fmla="*/ 290 h 525"/>
                          <a:gd name="T16" fmla="*/ 772 w 783"/>
                          <a:gd name="T17" fmla="*/ 246 h 525"/>
                          <a:gd name="T18" fmla="*/ 779 w 783"/>
                          <a:gd name="T19" fmla="*/ 199 h 525"/>
                          <a:gd name="T20" fmla="*/ 783 w 783"/>
                          <a:gd name="T21" fmla="*/ 152 h 525"/>
                          <a:gd name="T22" fmla="*/ 783 w 783"/>
                          <a:gd name="T23" fmla="*/ 138 h 525"/>
                          <a:gd name="T24" fmla="*/ 779 w 783"/>
                          <a:gd name="T25" fmla="*/ 123 h 525"/>
                          <a:gd name="T26" fmla="*/ 779 w 783"/>
                          <a:gd name="T27" fmla="*/ 109 h 525"/>
                          <a:gd name="T28" fmla="*/ 779 w 783"/>
                          <a:gd name="T29" fmla="*/ 98 h 525"/>
                          <a:gd name="T30" fmla="*/ 775 w 783"/>
                          <a:gd name="T31" fmla="*/ 80 h 525"/>
                          <a:gd name="T32" fmla="*/ 775 w 783"/>
                          <a:gd name="T33" fmla="*/ 69 h 525"/>
                          <a:gd name="T34" fmla="*/ 768 w 783"/>
                          <a:gd name="T35" fmla="*/ 54 h 525"/>
                          <a:gd name="T36" fmla="*/ 765 w 783"/>
                          <a:gd name="T37" fmla="*/ 43 h 525"/>
                          <a:gd name="T38" fmla="*/ 761 w 783"/>
                          <a:gd name="T39" fmla="*/ 29 h 525"/>
                          <a:gd name="T40" fmla="*/ 757 w 783"/>
                          <a:gd name="T41" fmla="*/ 14 h 525"/>
                          <a:gd name="T42" fmla="*/ 746 w 783"/>
                          <a:gd name="T43" fmla="*/ 0 h 525"/>
                          <a:gd name="T44" fmla="*/ 206 w 783"/>
                          <a:gd name="T45" fmla="*/ 25 h 525"/>
                          <a:gd name="T46" fmla="*/ 22 w 783"/>
                          <a:gd name="T47" fmla="*/ 4 h 525"/>
                          <a:gd name="T48" fmla="*/ 14 w 783"/>
                          <a:gd name="T49" fmla="*/ 18 h 525"/>
                          <a:gd name="T50" fmla="*/ 11 w 783"/>
                          <a:gd name="T51" fmla="*/ 33 h 525"/>
                          <a:gd name="T52" fmla="*/ 7 w 783"/>
                          <a:gd name="T53" fmla="*/ 43 h 525"/>
                          <a:gd name="T54" fmla="*/ 7 w 783"/>
                          <a:gd name="T55" fmla="*/ 58 h 525"/>
                          <a:gd name="T56" fmla="*/ 4 w 783"/>
                          <a:gd name="T57" fmla="*/ 69 h 525"/>
                          <a:gd name="T58" fmla="*/ 4 w 783"/>
                          <a:gd name="T59" fmla="*/ 83 h 525"/>
                          <a:gd name="T60" fmla="*/ 0 w 783"/>
                          <a:gd name="T61" fmla="*/ 98 h 525"/>
                          <a:gd name="T62" fmla="*/ 0 w 783"/>
                          <a:gd name="T63" fmla="*/ 109 h 525"/>
                          <a:gd name="T64" fmla="*/ 0 w 783"/>
                          <a:gd name="T65" fmla="*/ 127 h 525"/>
                          <a:gd name="T66" fmla="*/ 0 w 783"/>
                          <a:gd name="T67" fmla="*/ 138 h 525"/>
                          <a:gd name="T68" fmla="*/ 0 w 783"/>
                          <a:gd name="T69" fmla="*/ 152 h 525"/>
                          <a:gd name="T70" fmla="*/ 0 w 783"/>
                          <a:gd name="T71" fmla="*/ 163 h 525"/>
                          <a:gd name="T72" fmla="*/ 0 w 783"/>
                          <a:gd name="T73" fmla="*/ 181 h 525"/>
                          <a:gd name="T74" fmla="*/ 4 w 783"/>
                          <a:gd name="T75" fmla="*/ 196 h 525"/>
                          <a:gd name="T76" fmla="*/ 7 w 783"/>
                          <a:gd name="T77" fmla="*/ 210 h 525"/>
                          <a:gd name="T78" fmla="*/ 7 w 783"/>
                          <a:gd name="T79" fmla="*/ 225 h 525"/>
                          <a:gd name="T80" fmla="*/ 11 w 783"/>
                          <a:gd name="T81" fmla="*/ 239 h 525"/>
                          <a:gd name="T82" fmla="*/ 14 w 783"/>
                          <a:gd name="T83" fmla="*/ 254 h 525"/>
                          <a:gd name="T84" fmla="*/ 18 w 783"/>
                          <a:gd name="T85" fmla="*/ 268 h 525"/>
                          <a:gd name="T86" fmla="*/ 25 w 783"/>
                          <a:gd name="T87" fmla="*/ 283 h 525"/>
                          <a:gd name="T88" fmla="*/ 25 w 783"/>
                          <a:gd name="T89" fmla="*/ 293 h 525"/>
                          <a:gd name="T90" fmla="*/ 522 w 783"/>
                          <a:gd name="T91" fmla="*/ 525 h 525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</a:cxnLst>
                        <a:rect l="0" t="0" r="r" b="b"/>
                        <a:pathLst>
                          <a:path w="783" h="525">
                            <a:moveTo>
                              <a:pt x="522" y="525"/>
                            </a:moveTo>
                            <a:lnTo>
                              <a:pt x="536" y="518"/>
                            </a:lnTo>
                            <a:lnTo>
                              <a:pt x="551" y="515"/>
                            </a:lnTo>
                            <a:lnTo>
                              <a:pt x="562" y="507"/>
                            </a:lnTo>
                            <a:lnTo>
                              <a:pt x="576" y="500"/>
                            </a:lnTo>
                            <a:lnTo>
                              <a:pt x="591" y="493"/>
                            </a:lnTo>
                            <a:lnTo>
                              <a:pt x="601" y="486"/>
                            </a:lnTo>
                            <a:lnTo>
                              <a:pt x="616" y="475"/>
                            </a:lnTo>
                            <a:lnTo>
                              <a:pt x="627" y="467"/>
                            </a:lnTo>
                            <a:lnTo>
                              <a:pt x="638" y="460"/>
                            </a:lnTo>
                            <a:lnTo>
                              <a:pt x="649" y="449"/>
                            </a:lnTo>
                            <a:lnTo>
                              <a:pt x="663" y="438"/>
                            </a:lnTo>
                            <a:lnTo>
                              <a:pt x="670" y="428"/>
                            </a:lnTo>
                            <a:lnTo>
                              <a:pt x="681" y="417"/>
                            </a:lnTo>
                            <a:lnTo>
                              <a:pt x="692" y="406"/>
                            </a:lnTo>
                            <a:lnTo>
                              <a:pt x="699" y="391"/>
                            </a:lnTo>
                            <a:lnTo>
                              <a:pt x="707" y="384"/>
                            </a:lnTo>
                            <a:lnTo>
                              <a:pt x="717" y="370"/>
                            </a:lnTo>
                            <a:lnTo>
                              <a:pt x="725" y="359"/>
                            </a:lnTo>
                            <a:lnTo>
                              <a:pt x="732" y="344"/>
                            </a:lnTo>
                            <a:lnTo>
                              <a:pt x="743" y="330"/>
                            </a:lnTo>
                            <a:lnTo>
                              <a:pt x="746" y="319"/>
                            </a:lnTo>
                            <a:lnTo>
                              <a:pt x="754" y="304"/>
                            </a:lnTo>
                            <a:lnTo>
                              <a:pt x="757" y="290"/>
                            </a:lnTo>
                            <a:lnTo>
                              <a:pt x="765" y="275"/>
                            </a:lnTo>
                            <a:lnTo>
                              <a:pt x="768" y="261"/>
                            </a:lnTo>
                            <a:lnTo>
                              <a:pt x="772" y="246"/>
                            </a:lnTo>
                            <a:lnTo>
                              <a:pt x="775" y="232"/>
                            </a:lnTo>
                            <a:lnTo>
                              <a:pt x="779" y="214"/>
                            </a:lnTo>
                            <a:lnTo>
                              <a:pt x="779" y="199"/>
                            </a:lnTo>
                            <a:lnTo>
                              <a:pt x="779" y="185"/>
                            </a:lnTo>
                            <a:lnTo>
                              <a:pt x="783" y="167"/>
                            </a:lnTo>
                            <a:lnTo>
                              <a:pt x="783" y="152"/>
                            </a:lnTo>
                            <a:lnTo>
                              <a:pt x="783" y="148"/>
                            </a:lnTo>
                            <a:lnTo>
                              <a:pt x="783" y="141"/>
                            </a:lnTo>
                            <a:lnTo>
                              <a:pt x="783" y="138"/>
                            </a:lnTo>
                            <a:lnTo>
                              <a:pt x="783" y="134"/>
                            </a:lnTo>
                            <a:lnTo>
                              <a:pt x="783" y="127"/>
                            </a:lnTo>
                            <a:lnTo>
                              <a:pt x="779" y="123"/>
                            </a:lnTo>
                            <a:lnTo>
                              <a:pt x="779" y="119"/>
                            </a:lnTo>
                            <a:lnTo>
                              <a:pt x="779" y="116"/>
                            </a:lnTo>
                            <a:lnTo>
                              <a:pt x="779" y="109"/>
                            </a:lnTo>
                            <a:lnTo>
                              <a:pt x="779" y="105"/>
                            </a:lnTo>
                            <a:lnTo>
                              <a:pt x="779" y="98"/>
                            </a:lnTo>
                            <a:lnTo>
                              <a:pt x="779" y="91"/>
                            </a:lnTo>
                            <a:lnTo>
                              <a:pt x="779" y="87"/>
                            </a:lnTo>
                            <a:lnTo>
                              <a:pt x="775" y="80"/>
                            </a:lnTo>
                            <a:lnTo>
                              <a:pt x="775" y="76"/>
                            </a:lnTo>
                            <a:lnTo>
                              <a:pt x="775" y="72"/>
                            </a:lnTo>
                            <a:lnTo>
                              <a:pt x="775" y="69"/>
                            </a:lnTo>
                            <a:lnTo>
                              <a:pt x="775" y="65"/>
                            </a:lnTo>
                            <a:lnTo>
                              <a:pt x="772" y="58"/>
                            </a:lnTo>
                            <a:lnTo>
                              <a:pt x="768" y="54"/>
                            </a:lnTo>
                            <a:lnTo>
                              <a:pt x="768" y="47"/>
                            </a:lnTo>
                            <a:lnTo>
                              <a:pt x="768" y="43"/>
                            </a:lnTo>
                            <a:lnTo>
                              <a:pt x="765" y="43"/>
                            </a:lnTo>
                            <a:lnTo>
                              <a:pt x="765" y="36"/>
                            </a:lnTo>
                            <a:lnTo>
                              <a:pt x="765" y="33"/>
                            </a:lnTo>
                            <a:lnTo>
                              <a:pt x="761" y="29"/>
                            </a:lnTo>
                            <a:lnTo>
                              <a:pt x="761" y="25"/>
                            </a:lnTo>
                            <a:lnTo>
                              <a:pt x="761" y="18"/>
                            </a:lnTo>
                            <a:lnTo>
                              <a:pt x="757" y="14"/>
                            </a:lnTo>
                            <a:lnTo>
                              <a:pt x="757" y="11"/>
                            </a:lnTo>
                            <a:lnTo>
                              <a:pt x="754" y="7"/>
                            </a:lnTo>
                            <a:lnTo>
                              <a:pt x="746" y="0"/>
                            </a:lnTo>
                            <a:lnTo>
                              <a:pt x="348" y="0"/>
                            </a:lnTo>
                            <a:lnTo>
                              <a:pt x="315" y="25"/>
                            </a:lnTo>
                            <a:lnTo>
                              <a:pt x="206" y="25"/>
                            </a:lnTo>
                            <a:lnTo>
                              <a:pt x="170" y="0"/>
                            </a:lnTo>
                            <a:lnTo>
                              <a:pt x="25" y="0"/>
                            </a:lnTo>
                            <a:lnTo>
                              <a:pt x="22" y="4"/>
                            </a:lnTo>
                            <a:lnTo>
                              <a:pt x="18" y="7"/>
                            </a:lnTo>
                            <a:lnTo>
                              <a:pt x="18" y="14"/>
                            </a:lnTo>
                            <a:lnTo>
                              <a:pt x="14" y="18"/>
                            </a:lnTo>
                            <a:lnTo>
                              <a:pt x="14" y="22"/>
                            </a:lnTo>
                            <a:lnTo>
                              <a:pt x="14" y="25"/>
                            </a:lnTo>
                            <a:lnTo>
                              <a:pt x="11" y="33"/>
                            </a:lnTo>
                            <a:lnTo>
                              <a:pt x="11" y="36"/>
                            </a:lnTo>
                            <a:lnTo>
                              <a:pt x="11" y="40"/>
                            </a:lnTo>
                            <a:lnTo>
                              <a:pt x="7" y="43"/>
                            </a:lnTo>
                            <a:lnTo>
                              <a:pt x="7" y="47"/>
                            </a:lnTo>
                            <a:lnTo>
                              <a:pt x="7" y="54"/>
                            </a:lnTo>
                            <a:lnTo>
                              <a:pt x="7" y="58"/>
                            </a:lnTo>
                            <a:lnTo>
                              <a:pt x="4" y="62"/>
                            </a:lnTo>
                            <a:lnTo>
                              <a:pt x="4" y="65"/>
                            </a:lnTo>
                            <a:lnTo>
                              <a:pt x="4" y="69"/>
                            </a:lnTo>
                            <a:lnTo>
                              <a:pt x="4" y="76"/>
                            </a:lnTo>
                            <a:lnTo>
                              <a:pt x="4" y="80"/>
                            </a:lnTo>
                            <a:lnTo>
                              <a:pt x="4" y="83"/>
                            </a:lnTo>
                            <a:lnTo>
                              <a:pt x="0" y="87"/>
                            </a:lnTo>
                            <a:lnTo>
                              <a:pt x="0" y="91"/>
                            </a:lnTo>
                            <a:lnTo>
                              <a:pt x="0" y="98"/>
                            </a:lnTo>
                            <a:lnTo>
                              <a:pt x="0" y="101"/>
                            </a:lnTo>
                            <a:lnTo>
                              <a:pt x="0" y="105"/>
                            </a:lnTo>
                            <a:lnTo>
                              <a:pt x="0" y="109"/>
                            </a:lnTo>
                            <a:lnTo>
                              <a:pt x="0" y="116"/>
                            </a:lnTo>
                            <a:lnTo>
                              <a:pt x="0" y="119"/>
                            </a:lnTo>
                            <a:lnTo>
                              <a:pt x="0" y="127"/>
                            </a:lnTo>
                            <a:lnTo>
                              <a:pt x="0" y="130"/>
                            </a:lnTo>
                            <a:lnTo>
                              <a:pt x="0" y="134"/>
                            </a:lnTo>
                            <a:lnTo>
                              <a:pt x="0" y="138"/>
                            </a:lnTo>
                            <a:lnTo>
                              <a:pt x="0" y="141"/>
                            </a:lnTo>
                            <a:lnTo>
                              <a:pt x="0" y="148"/>
                            </a:lnTo>
                            <a:lnTo>
                              <a:pt x="0" y="152"/>
                            </a:lnTo>
                            <a:lnTo>
                              <a:pt x="0" y="156"/>
                            </a:lnTo>
                            <a:lnTo>
                              <a:pt x="0" y="159"/>
                            </a:lnTo>
                            <a:lnTo>
                              <a:pt x="0" y="163"/>
                            </a:lnTo>
                            <a:lnTo>
                              <a:pt x="0" y="170"/>
                            </a:lnTo>
                            <a:lnTo>
                              <a:pt x="0" y="174"/>
                            </a:lnTo>
                            <a:lnTo>
                              <a:pt x="0" y="181"/>
                            </a:lnTo>
                            <a:lnTo>
                              <a:pt x="0" y="185"/>
                            </a:lnTo>
                            <a:lnTo>
                              <a:pt x="4" y="188"/>
                            </a:lnTo>
                            <a:lnTo>
                              <a:pt x="4" y="196"/>
                            </a:lnTo>
                            <a:lnTo>
                              <a:pt x="4" y="199"/>
                            </a:lnTo>
                            <a:lnTo>
                              <a:pt x="4" y="203"/>
                            </a:lnTo>
                            <a:lnTo>
                              <a:pt x="7" y="210"/>
                            </a:lnTo>
                            <a:lnTo>
                              <a:pt x="7" y="214"/>
                            </a:lnTo>
                            <a:lnTo>
                              <a:pt x="7" y="221"/>
                            </a:lnTo>
                            <a:lnTo>
                              <a:pt x="7" y="225"/>
                            </a:lnTo>
                            <a:lnTo>
                              <a:pt x="7" y="228"/>
                            </a:lnTo>
                            <a:lnTo>
                              <a:pt x="11" y="235"/>
                            </a:lnTo>
                            <a:lnTo>
                              <a:pt x="11" y="239"/>
                            </a:lnTo>
                            <a:lnTo>
                              <a:pt x="14" y="243"/>
                            </a:lnTo>
                            <a:lnTo>
                              <a:pt x="14" y="250"/>
                            </a:lnTo>
                            <a:lnTo>
                              <a:pt x="14" y="254"/>
                            </a:lnTo>
                            <a:lnTo>
                              <a:pt x="18" y="261"/>
                            </a:lnTo>
                            <a:lnTo>
                              <a:pt x="18" y="264"/>
                            </a:lnTo>
                            <a:lnTo>
                              <a:pt x="18" y="268"/>
                            </a:lnTo>
                            <a:lnTo>
                              <a:pt x="18" y="272"/>
                            </a:lnTo>
                            <a:lnTo>
                              <a:pt x="22" y="275"/>
                            </a:lnTo>
                            <a:lnTo>
                              <a:pt x="25" y="283"/>
                            </a:lnTo>
                            <a:lnTo>
                              <a:pt x="25" y="286"/>
                            </a:lnTo>
                            <a:lnTo>
                              <a:pt x="25" y="290"/>
                            </a:lnTo>
                            <a:lnTo>
                              <a:pt x="25" y="293"/>
                            </a:lnTo>
                            <a:lnTo>
                              <a:pt x="25" y="297"/>
                            </a:lnTo>
                            <a:lnTo>
                              <a:pt x="493" y="297"/>
                            </a:lnTo>
                            <a:lnTo>
                              <a:pt x="522" y="525"/>
                            </a:lnTo>
                            <a:close/>
                          </a:path>
                        </a:pathLst>
                      </a:custGeom>
                      <a:solidFill>
                        <a:srgbClr val="FFFF00"/>
                      </a:solidFill>
                      <a:ln w="254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 w14:anchorId="36B83827" id="Freeform 4" o:spid="_x0000_s1026" style="position:absolute;margin-left:18.55pt;margin-top:14.5pt;width:39.15pt;height:26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83,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" o:allowincell="f" path="m522,525r14,-7l551,515r11,-8l576,500r15,-7l601,486r15,-11l627,467r11,-7l649,449r14,-11l670,428r11,-11l692,406r7,-15l707,384r10,-14l725,359r7,-15l743,330r3,-11l754,304r3,-14l765,275r3,-14l772,246r3,-14l779,214r,-15l779,185r4,-18l783,152r,-4l783,141r,-3l783,134r,-7l779,123r,-4l779,116r,-7l779,105r,-7l779,91r,-4l775,80r,-4l775,72r,-3l775,65r-3,-7l768,54r,-7l768,43r-3,l765,36r,-3l761,29r,-4l761,18r-4,-4l757,11,754,7,746,,348,,315,25r-109,l170,,25,,22,4,18,7r,7l14,18r,4l14,25r-3,8l11,36r,4l7,43r,4l7,54r,4l4,62r,3l4,69r,7l4,80r,3l,87r,4l,98r,3l,105r,4l,116r,3l,127r,3l,134r,4l,141r,7l,152r,4l,159r,4l,170r,4l,181r,4l4,188r,8l4,199r,4l7,210r,4l7,221r,4l7,228r4,7l11,239r3,4l14,250r,4l18,261r,3l18,268r,4l22,275r3,8l25,286r,4l25,293r,4l493,297r29,228xe" fillcolor="yellow" strokeweight=".2pt">
              <v:path arrowok="t" o:connecttype="custom" o:connectlocs="349885,327025;375285,313055;398145,296545;421005,278130;439420,257810;455295,234950;471805,209550;480695,184150;490220,156210;494665,126365;497205,96520;497205,87630;494665,78105;494665,69215;494665,62230;492125,50800;492125,43815;487680,34290;485775,27305;483235,18415;480695,8890;473710,0;130810,15875;13970,2540;8890,11430;6985,20955;4445,27305;4445,36830;2540,43815;2540,52705;0,62230;0,69215;0,80645;0,87630;0,96520;0,103505;0,114935;2540,124460;4445,133350;4445,142875;6985,151765;8890,161290;11430,170180;15875,179705;15875,186055;331470,333375" o:connectangles="0,0,0,0,0,0,0,0,0,0,0,0,0,0,0,0,0,0,0,0,0,0,0,0,0,0,0,0,0,0,0,0,0,0,0,0,0,0,0,0,0,0,0,0,0,0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0" layoutInCell="0" allowOverlap="1" wp14:anchorId="75669BA3" wp14:editId="7ED39B46">
              <wp:simplePos x="0" y="0"/>
              <wp:positionH relativeFrom="column">
                <wp:posOffset>115570</wp:posOffset>
              </wp:positionH>
              <wp:positionV relativeFrom="paragraph">
                <wp:posOffset>-80645</wp:posOffset>
              </wp:positionV>
              <wp:extent cx="736600" cy="736600"/>
              <wp:effectExtent l="0" t="0" r="6350" b="6350"/>
              <wp:wrapNone/>
              <wp:docPr id="4" name="Oval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36600" cy="736600"/>
                      </a:xfrm>
                      <a:prstGeom prst="ellipse">
                        <a:avLst/>
                      </a:prstGeom>
                      <a:solidFill>
                        <a:srgbClr val="CCFFFF"/>
                      </a:solidFill>
                      <a:ln w="2540">
                        <a:solidFill>
                          <a:srgbClr val="0000FF"/>
                        </a:solidFill>
                        <a:round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oval w14:anchorId="3CE05325" id="Oval 3" o:spid="_x0000_s1026" style="position:absolute;margin-left:9.1pt;margin-top:-6.35pt;width:58pt;height:58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" o:allowincell="f" fillcolor="#cff" strokecolor="blue" strokeweight=".2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3120" behindDoc="0" locked="0" layoutInCell="0" allowOverlap="1" wp14:anchorId="7C6DC4CE" wp14:editId="616D05CB">
              <wp:simplePos x="0" y="0"/>
              <wp:positionH relativeFrom="column">
                <wp:posOffset>88265</wp:posOffset>
              </wp:positionH>
              <wp:positionV relativeFrom="paragraph">
                <wp:posOffset>-110490</wp:posOffset>
              </wp:positionV>
              <wp:extent cx="791845" cy="791845"/>
              <wp:effectExtent l="0" t="0" r="8255" b="8255"/>
              <wp:wrapNone/>
              <wp:docPr id="3" name="Oval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91845" cy="791845"/>
                      </a:xfrm>
                      <a:prstGeom prst="ellipse">
                        <a:avLst/>
                      </a:prstGeom>
                      <a:solidFill>
                        <a:srgbClr val="FFFF00"/>
                      </a:solidFill>
                      <a:ln w="254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oval w14:anchorId="7F035E7A" id="Oval 2" o:spid="_x0000_s1026" style="position:absolute;margin-left:6.95pt;margin-top:-8.7pt;width:62.35pt;height:62.3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" o:allowincell="f" fillcolor="yellow" strokeweight=".2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1A241823" wp14:editId="177A1092">
              <wp:simplePos x="0" y="0"/>
              <wp:positionH relativeFrom="column">
                <wp:posOffset>640715</wp:posOffset>
              </wp:positionH>
              <wp:positionV relativeFrom="paragraph">
                <wp:posOffset>283210</wp:posOffset>
              </wp:positionV>
              <wp:extent cx="82550" cy="154305"/>
              <wp:effectExtent l="12065" t="16510" r="19685" b="19685"/>
              <wp:wrapNone/>
              <wp:docPr id="2" name="Freeform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2550" cy="154305"/>
                      </a:xfrm>
                      <a:custGeom>
                        <a:avLst/>
                        <a:gdLst>
                          <a:gd name="T0" fmla="*/ 20320 w 130"/>
                          <a:gd name="T1" fmla="*/ 6985 h 243"/>
                          <a:gd name="T2" fmla="*/ 29845 w 130"/>
                          <a:gd name="T3" fmla="*/ 1905 h 243"/>
                          <a:gd name="T4" fmla="*/ 38735 w 130"/>
                          <a:gd name="T5" fmla="*/ 0 h 243"/>
                          <a:gd name="T6" fmla="*/ 48260 w 130"/>
                          <a:gd name="T7" fmla="*/ 11430 h 243"/>
                          <a:gd name="T8" fmla="*/ 57150 w 130"/>
                          <a:gd name="T9" fmla="*/ 34290 h 243"/>
                          <a:gd name="T10" fmla="*/ 73660 w 130"/>
                          <a:gd name="T11" fmla="*/ 66675 h 243"/>
                          <a:gd name="T12" fmla="*/ 82550 w 130"/>
                          <a:gd name="T13" fmla="*/ 80645 h 243"/>
                          <a:gd name="T14" fmla="*/ 80645 w 130"/>
                          <a:gd name="T15" fmla="*/ 82550 h 243"/>
                          <a:gd name="T16" fmla="*/ 80645 w 130"/>
                          <a:gd name="T17" fmla="*/ 86995 h 243"/>
                          <a:gd name="T18" fmla="*/ 78105 w 130"/>
                          <a:gd name="T19" fmla="*/ 89535 h 243"/>
                          <a:gd name="T20" fmla="*/ 75565 w 130"/>
                          <a:gd name="T21" fmla="*/ 89535 h 243"/>
                          <a:gd name="T22" fmla="*/ 75565 w 130"/>
                          <a:gd name="T23" fmla="*/ 93980 h 243"/>
                          <a:gd name="T24" fmla="*/ 73660 w 130"/>
                          <a:gd name="T25" fmla="*/ 96520 h 243"/>
                          <a:gd name="T26" fmla="*/ 73660 w 130"/>
                          <a:gd name="T27" fmla="*/ 99060 h 243"/>
                          <a:gd name="T28" fmla="*/ 73660 w 130"/>
                          <a:gd name="T29" fmla="*/ 100965 h 243"/>
                          <a:gd name="T30" fmla="*/ 71120 w 130"/>
                          <a:gd name="T31" fmla="*/ 103505 h 243"/>
                          <a:gd name="T32" fmla="*/ 68580 w 130"/>
                          <a:gd name="T33" fmla="*/ 107950 h 243"/>
                          <a:gd name="T34" fmla="*/ 68580 w 130"/>
                          <a:gd name="T35" fmla="*/ 110490 h 243"/>
                          <a:gd name="T36" fmla="*/ 66675 w 130"/>
                          <a:gd name="T37" fmla="*/ 112395 h 243"/>
                          <a:gd name="T38" fmla="*/ 66675 w 130"/>
                          <a:gd name="T39" fmla="*/ 114935 h 243"/>
                          <a:gd name="T40" fmla="*/ 64135 w 130"/>
                          <a:gd name="T41" fmla="*/ 117475 h 243"/>
                          <a:gd name="T42" fmla="*/ 62230 w 130"/>
                          <a:gd name="T43" fmla="*/ 119380 h 243"/>
                          <a:gd name="T44" fmla="*/ 62230 w 130"/>
                          <a:gd name="T45" fmla="*/ 121920 h 243"/>
                          <a:gd name="T46" fmla="*/ 59690 w 130"/>
                          <a:gd name="T47" fmla="*/ 123825 h 243"/>
                          <a:gd name="T48" fmla="*/ 57150 w 130"/>
                          <a:gd name="T49" fmla="*/ 126365 h 243"/>
                          <a:gd name="T50" fmla="*/ 57150 w 130"/>
                          <a:gd name="T51" fmla="*/ 128905 h 243"/>
                          <a:gd name="T52" fmla="*/ 55245 w 130"/>
                          <a:gd name="T53" fmla="*/ 130810 h 243"/>
                          <a:gd name="T54" fmla="*/ 55245 w 130"/>
                          <a:gd name="T55" fmla="*/ 133350 h 243"/>
                          <a:gd name="T56" fmla="*/ 52705 w 130"/>
                          <a:gd name="T57" fmla="*/ 135890 h 243"/>
                          <a:gd name="T58" fmla="*/ 50165 w 130"/>
                          <a:gd name="T59" fmla="*/ 137795 h 243"/>
                          <a:gd name="T60" fmla="*/ 50165 w 130"/>
                          <a:gd name="T61" fmla="*/ 140335 h 243"/>
                          <a:gd name="T62" fmla="*/ 48260 w 130"/>
                          <a:gd name="T63" fmla="*/ 142240 h 243"/>
                          <a:gd name="T64" fmla="*/ 48260 w 130"/>
                          <a:gd name="T65" fmla="*/ 142240 h 243"/>
                          <a:gd name="T66" fmla="*/ 45720 w 130"/>
                          <a:gd name="T67" fmla="*/ 147320 h 243"/>
                          <a:gd name="T68" fmla="*/ 43815 w 130"/>
                          <a:gd name="T69" fmla="*/ 147320 h 243"/>
                          <a:gd name="T70" fmla="*/ 43815 w 130"/>
                          <a:gd name="T71" fmla="*/ 149225 h 243"/>
                          <a:gd name="T72" fmla="*/ 41275 w 130"/>
                          <a:gd name="T73" fmla="*/ 151765 h 243"/>
                          <a:gd name="T74" fmla="*/ 38735 w 130"/>
                          <a:gd name="T75" fmla="*/ 151765 h 243"/>
                          <a:gd name="T76" fmla="*/ 36830 w 130"/>
                          <a:gd name="T77" fmla="*/ 154305 h 243"/>
                          <a:gd name="T78" fmla="*/ 20320 w 130"/>
                          <a:gd name="T79" fmla="*/ 93980 h 243"/>
                          <a:gd name="T80" fmla="*/ 8890 w 130"/>
                          <a:gd name="T81" fmla="*/ 48260 h 243"/>
                          <a:gd name="T82" fmla="*/ 1905 w 130"/>
                          <a:gd name="T83" fmla="*/ 27305 h 243"/>
                          <a:gd name="T84" fmla="*/ 0 w 130"/>
                          <a:gd name="T85" fmla="*/ 11430 h 243"/>
                          <a:gd name="T86" fmla="*/ 6985 w 130"/>
                          <a:gd name="T87" fmla="*/ 8890 h 243"/>
                          <a:gd name="T88" fmla="*/ 20320 w 130"/>
                          <a:gd name="T89" fmla="*/ 6985 h 243"/>
                          <a:gd name="T90" fmla="*/ 0 60000 65536"/>
                          <a:gd name="T91" fmla="*/ 0 60000 65536"/>
                          <a:gd name="T92" fmla="*/ 0 60000 65536"/>
                          <a:gd name="T93" fmla="*/ 0 60000 65536"/>
                          <a:gd name="T94" fmla="*/ 0 60000 65536"/>
                          <a:gd name="T95" fmla="*/ 0 60000 65536"/>
                          <a:gd name="T96" fmla="*/ 0 60000 65536"/>
                          <a:gd name="T97" fmla="*/ 0 60000 65536"/>
                          <a:gd name="T98" fmla="*/ 0 60000 65536"/>
                          <a:gd name="T99" fmla="*/ 0 60000 65536"/>
                          <a:gd name="T100" fmla="*/ 0 60000 65536"/>
                          <a:gd name="T101" fmla="*/ 0 60000 65536"/>
                          <a:gd name="T102" fmla="*/ 0 60000 65536"/>
                          <a:gd name="T103" fmla="*/ 0 60000 65536"/>
                          <a:gd name="T104" fmla="*/ 0 60000 65536"/>
                          <a:gd name="T105" fmla="*/ 0 60000 65536"/>
                          <a:gd name="T106" fmla="*/ 0 60000 65536"/>
                          <a:gd name="T107" fmla="*/ 0 60000 65536"/>
                          <a:gd name="T108" fmla="*/ 0 60000 65536"/>
                          <a:gd name="T109" fmla="*/ 0 60000 65536"/>
                          <a:gd name="T110" fmla="*/ 0 60000 65536"/>
                          <a:gd name="T111" fmla="*/ 0 60000 65536"/>
                          <a:gd name="T112" fmla="*/ 0 60000 65536"/>
                          <a:gd name="T113" fmla="*/ 0 60000 65536"/>
                          <a:gd name="T114" fmla="*/ 0 60000 65536"/>
                          <a:gd name="T115" fmla="*/ 0 60000 65536"/>
                          <a:gd name="T116" fmla="*/ 0 60000 65536"/>
                          <a:gd name="T117" fmla="*/ 0 60000 65536"/>
                          <a:gd name="T118" fmla="*/ 0 60000 65536"/>
                          <a:gd name="T119" fmla="*/ 0 60000 65536"/>
                          <a:gd name="T120" fmla="*/ 0 60000 65536"/>
                          <a:gd name="T121" fmla="*/ 0 60000 65536"/>
                          <a:gd name="T122" fmla="*/ 0 60000 65536"/>
                          <a:gd name="T123" fmla="*/ 0 60000 65536"/>
                          <a:gd name="T124" fmla="*/ 0 60000 65536"/>
                          <a:gd name="T125" fmla="*/ 0 60000 65536"/>
                          <a:gd name="T126" fmla="*/ 0 60000 65536"/>
                          <a:gd name="T127" fmla="*/ 0 60000 65536"/>
                          <a:gd name="T128" fmla="*/ 0 60000 65536"/>
                          <a:gd name="T129" fmla="*/ 0 60000 65536"/>
                          <a:gd name="T130" fmla="*/ 0 60000 65536"/>
                          <a:gd name="T131" fmla="*/ 0 60000 65536"/>
                          <a:gd name="T132" fmla="*/ 0 60000 65536"/>
                          <a:gd name="T133" fmla="*/ 0 60000 65536"/>
                          <a:gd name="T134" fmla="*/ 0 60000 65536"/>
                        </a:gdLst>
                        <a:ahLst/>
                        <a:cxnLst>
                          <a:cxn ang="T90">
                            <a:pos x="T0" y="T1"/>
                          </a:cxn>
                          <a:cxn ang="T91">
                            <a:pos x="T2" y="T3"/>
                          </a:cxn>
                          <a:cxn ang="T92">
                            <a:pos x="T4" y="T5"/>
                          </a:cxn>
                          <a:cxn ang="T93">
                            <a:pos x="T6" y="T7"/>
                          </a:cxn>
                          <a:cxn ang="T94">
                            <a:pos x="T8" y="T9"/>
                          </a:cxn>
                          <a:cxn ang="T95">
                            <a:pos x="T10" y="T11"/>
                          </a:cxn>
                          <a:cxn ang="T96">
                            <a:pos x="T12" y="T13"/>
                          </a:cxn>
                          <a:cxn ang="T97">
                            <a:pos x="T14" y="T15"/>
                          </a:cxn>
                          <a:cxn ang="T98">
                            <a:pos x="T16" y="T17"/>
                          </a:cxn>
                          <a:cxn ang="T99">
                            <a:pos x="T18" y="T19"/>
                          </a:cxn>
                          <a:cxn ang="T100">
                            <a:pos x="T20" y="T21"/>
                          </a:cxn>
                          <a:cxn ang="T101">
                            <a:pos x="T22" y="T23"/>
                          </a:cxn>
                          <a:cxn ang="T102">
                            <a:pos x="T24" y="T25"/>
                          </a:cxn>
                          <a:cxn ang="T103">
                            <a:pos x="T26" y="T27"/>
                          </a:cxn>
                          <a:cxn ang="T104">
                            <a:pos x="T28" y="T29"/>
                          </a:cxn>
                          <a:cxn ang="T105">
                            <a:pos x="T30" y="T31"/>
                          </a:cxn>
                          <a:cxn ang="T106">
                            <a:pos x="T32" y="T33"/>
                          </a:cxn>
                          <a:cxn ang="T107">
                            <a:pos x="T34" y="T35"/>
                          </a:cxn>
                          <a:cxn ang="T108">
                            <a:pos x="T36" y="T37"/>
                          </a:cxn>
                          <a:cxn ang="T109">
                            <a:pos x="T38" y="T39"/>
                          </a:cxn>
                          <a:cxn ang="T110">
                            <a:pos x="T40" y="T41"/>
                          </a:cxn>
                          <a:cxn ang="T111">
                            <a:pos x="T42" y="T43"/>
                          </a:cxn>
                          <a:cxn ang="T112">
                            <a:pos x="T44" y="T45"/>
                          </a:cxn>
                          <a:cxn ang="T113">
                            <a:pos x="T46" y="T47"/>
                          </a:cxn>
                          <a:cxn ang="T114">
                            <a:pos x="T48" y="T49"/>
                          </a:cxn>
                          <a:cxn ang="T115">
                            <a:pos x="T50" y="T51"/>
                          </a:cxn>
                          <a:cxn ang="T116">
                            <a:pos x="T52" y="T53"/>
                          </a:cxn>
                          <a:cxn ang="T117">
                            <a:pos x="T54" y="T55"/>
                          </a:cxn>
                          <a:cxn ang="T118">
                            <a:pos x="T56" y="T57"/>
                          </a:cxn>
                          <a:cxn ang="T119">
                            <a:pos x="T58" y="T59"/>
                          </a:cxn>
                          <a:cxn ang="T120">
                            <a:pos x="T60" y="T61"/>
                          </a:cxn>
                          <a:cxn ang="T121">
                            <a:pos x="T62" y="T63"/>
                          </a:cxn>
                          <a:cxn ang="T122">
                            <a:pos x="T64" y="T65"/>
                          </a:cxn>
                          <a:cxn ang="T123">
                            <a:pos x="T66" y="T67"/>
                          </a:cxn>
                          <a:cxn ang="T124">
                            <a:pos x="T68" y="T69"/>
                          </a:cxn>
                          <a:cxn ang="T125">
                            <a:pos x="T70" y="T71"/>
                          </a:cxn>
                          <a:cxn ang="T126">
                            <a:pos x="T72" y="T73"/>
                          </a:cxn>
                          <a:cxn ang="T127">
                            <a:pos x="T74" y="T75"/>
                          </a:cxn>
                          <a:cxn ang="T128">
                            <a:pos x="T76" y="T77"/>
                          </a:cxn>
                          <a:cxn ang="T129">
                            <a:pos x="T78" y="T79"/>
                          </a:cxn>
                          <a:cxn ang="T130">
                            <a:pos x="T80" y="T81"/>
                          </a:cxn>
                          <a:cxn ang="T131">
                            <a:pos x="T82" y="T83"/>
                          </a:cxn>
                          <a:cxn ang="T132">
                            <a:pos x="T84" y="T85"/>
                          </a:cxn>
                          <a:cxn ang="T133">
                            <a:pos x="T86" y="T87"/>
                          </a:cxn>
                          <a:cxn ang="T134">
                            <a:pos x="T88" y="T89"/>
                          </a:cxn>
                        </a:cxnLst>
                        <a:rect l="0" t="0" r="r" b="b"/>
                        <a:pathLst>
                          <a:path w="130" h="243">
                            <a:moveTo>
                              <a:pt x="32" y="11"/>
                            </a:moveTo>
                            <a:lnTo>
                              <a:pt x="47" y="3"/>
                            </a:lnTo>
                            <a:lnTo>
                              <a:pt x="61" y="0"/>
                            </a:lnTo>
                            <a:lnTo>
                              <a:pt x="76" y="18"/>
                            </a:lnTo>
                            <a:lnTo>
                              <a:pt x="90" y="54"/>
                            </a:lnTo>
                            <a:lnTo>
                              <a:pt x="116" y="105"/>
                            </a:lnTo>
                            <a:lnTo>
                              <a:pt x="130" y="127"/>
                            </a:lnTo>
                            <a:lnTo>
                              <a:pt x="127" y="130"/>
                            </a:lnTo>
                            <a:lnTo>
                              <a:pt x="127" y="137"/>
                            </a:lnTo>
                            <a:lnTo>
                              <a:pt x="123" y="141"/>
                            </a:lnTo>
                            <a:lnTo>
                              <a:pt x="119" y="141"/>
                            </a:lnTo>
                            <a:lnTo>
                              <a:pt x="119" y="148"/>
                            </a:lnTo>
                            <a:lnTo>
                              <a:pt x="116" y="152"/>
                            </a:lnTo>
                            <a:lnTo>
                              <a:pt x="116" y="156"/>
                            </a:lnTo>
                            <a:lnTo>
                              <a:pt x="116" y="159"/>
                            </a:lnTo>
                            <a:lnTo>
                              <a:pt x="112" y="163"/>
                            </a:lnTo>
                            <a:lnTo>
                              <a:pt x="108" y="170"/>
                            </a:lnTo>
                            <a:lnTo>
                              <a:pt x="108" y="174"/>
                            </a:lnTo>
                            <a:lnTo>
                              <a:pt x="105" y="177"/>
                            </a:lnTo>
                            <a:lnTo>
                              <a:pt x="105" y="181"/>
                            </a:lnTo>
                            <a:lnTo>
                              <a:pt x="101" y="185"/>
                            </a:lnTo>
                            <a:lnTo>
                              <a:pt x="98" y="188"/>
                            </a:lnTo>
                            <a:lnTo>
                              <a:pt x="98" y="192"/>
                            </a:lnTo>
                            <a:lnTo>
                              <a:pt x="94" y="195"/>
                            </a:lnTo>
                            <a:lnTo>
                              <a:pt x="90" y="199"/>
                            </a:lnTo>
                            <a:lnTo>
                              <a:pt x="90" y="203"/>
                            </a:lnTo>
                            <a:lnTo>
                              <a:pt x="87" y="206"/>
                            </a:lnTo>
                            <a:lnTo>
                              <a:pt x="87" y="210"/>
                            </a:lnTo>
                            <a:lnTo>
                              <a:pt x="83" y="214"/>
                            </a:lnTo>
                            <a:lnTo>
                              <a:pt x="79" y="217"/>
                            </a:lnTo>
                            <a:lnTo>
                              <a:pt x="79" y="221"/>
                            </a:lnTo>
                            <a:lnTo>
                              <a:pt x="76" y="224"/>
                            </a:lnTo>
                            <a:lnTo>
                              <a:pt x="72" y="232"/>
                            </a:lnTo>
                            <a:lnTo>
                              <a:pt x="69" y="232"/>
                            </a:lnTo>
                            <a:lnTo>
                              <a:pt x="69" y="235"/>
                            </a:lnTo>
                            <a:lnTo>
                              <a:pt x="65" y="239"/>
                            </a:lnTo>
                            <a:lnTo>
                              <a:pt x="61" y="239"/>
                            </a:lnTo>
                            <a:lnTo>
                              <a:pt x="58" y="243"/>
                            </a:lnTo>
                            <a:lnTo>
                              <a:pt x="32" y="148"/>
                            </a:lnTo>
                            <a:lnTo>
                              <a:pt x="14" y="76"/>
                            </a:lnTo>
                            <a:lnTo>
                              <a:pt x="3" y="43"/>
                            </a:lnTo>
                            <a:lnTo>
                              <a:pt x="0" y="18"/>
                            </a:lnTo>
                            <a:lnTo>
                              <a:pt x="11" y="14"/>
                            </a:lnTo>
                            <a:lnTo>
                              <a:pt x="32" y="11"/>
                            </a:lnTo>
                          </a:path>
                        </a:pathLst>
                      </a:custGeom>
                      <a:noFill/>
                      <a:ln w="254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polyline w14:anchorId="7BB2FFDB" id="Freeform 11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points="52.05pt,22.85pt,52.8pt,22.45pt,53.5pt,22.3pt,54.25pt,23.2pt,54.95pt,25pt,56.25pt,27.55pt,56.95pt,28.65pt,56.8pt,28.8pt,56.8pt,29.15pt,56.6pt,29.35pt,56.4pt,29.35pt,56.4pt,29.7pt,56.25pt,29.9pt,56.25pt,30.1pt,56.25pt,30.25pt,56.05pt,30.45pt,55.85pt,30.8pt,55.85pt,31pt,55.7pt,31.15pt,55.7pt,31.35pt,55.5pt,31.55pt,55.35pt,31.7pt,55.35pt,31.9pt,55.15pt,32.05pt,54.95pt,32.25pt,54.95pt,32.45pt,54.8pt,32.6pt,54.8pt,32.8pt,54.6pt,33pt,54.4pt,33.15pt,54.4pt,33.35pt,54.25pt,33.5pt,54.05pt,33.9pt,53.9pt,33.9pt,53.9pt,34.05pt,53.7pt,34.25pt,53.5pt,34.25pt,53.35pt,34.45pt,52.05pt,29.7pt,51.15pt,26.1pt,50.6pt,24.45pt,50.45pt,23.2pt,51pt,23pt,52.05pt,22.85pt" coordsize="130,2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" o:allowincell="f" filled="f" strokeweight=".2pt">
              <v:path arrowok="t" o:connecttype="custom" o:connectlocs="12903200,4435475;18951575,1209675;24596725,0;30645100,7258050;36290250,21774150;46774100,42338625;52419250,51209575;51209575,52419250;51209575,55241825;49596675,56854725;47983775,56854725;47983775,59677300;46774100,61290200;46774100,62903100;46774100,64112775;45161200,65725675;43548300,68548250;43548300,70161150;42338625,71370825;42338625,72983725;40725725,74596625;39516050,75806300;39516050,77419200;37903150,78628875;36290250,80241775;36290250,81854675;35080575,83064350;35080575,84677250;33467675,86290150;31854775,87499825;31854775,89112725;30645100,90322400;30645100,90322400;29032200,93548200;27822525,93548200;27822525,94757875;26209625,96370775;24596725,96370775;23387050,97983675;12903200,59677300;5645150,30645100;1209675,17338675;0,7258050;4435475,5645150;12903200,4435475" o:connectangles="0,0,0,0,0,0,0,0,0,0,0,0,0,0,0,0,0,0,0,0,0,0,0,0,0,0,0,0,0,0,0,0,0,0,0,0,0,0,0,0,0,0,0,0,0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2096" behindDoc="0" locked="0" layoutInCell="0" allowOverlap="1" wp14:anchorId="75BEAF95" wp14:editId="0A62B0AC">
              <wp:simplePos x="0" y="0"/>
              <wp:positionH relativeFrom="column">
                <wp:posOffset>895350</wp:posOffset>
              </wp:positionH>
              <wp:positionV relativeFrom="paragraph">
                <wp:posOffset>92075</wp:posOffset>
              </wp:positionV>
              <wp:extent cx="2590800" cy="607695"/>
              <wp:effectExtent l="0" t="0" r="0" b="0"/>
              <wp:wrapTight wrapText="bothSides">
                <wp:wrapPolygon edited="0">
                  <wp:start x="0" y="0"/>
                  <wp:lineTo x="0" y="20991"/>
                  <wp:lineTo x="21441" y="20991"/>
                  <wp:lineTo x="21441" y="0"/>
                  <wp:lineTo x="0" y="0"/>
                </wp:wrapPolygon>
              </wp:wrapTight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0800" cy="6076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62E22A" w14:textId="77777777" w:rsidR="00042234" w:rsidRDefault="00042234">
                          <w:pPr>
                            <w:rPr>
                              <w:rFonts w:ascii="Glo-Bold" w:hAnsi="Glo-Bold"/>
                              <w:b/>
                              <w:i/>
                              <w:smallCaps/>
                              <w:sz w:val="24"/>
                            </w:rPr>
                          </w:pPr>
                          <w:r>
                            <w:rPr>
                              <w:rFonts w:ascii="Arial" w:hAnsi="Arial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Glo-Bold" w:hAnsi="Glo-Bold"/>
                              <w:i/>
                              <w:smallCaps/>
                              <w:sz w:val="24"/>
                            </w:rPr>
                            <w:t>Pro Loco</w:t>
                          </w:r>
                          <w:r>
                            <w:rPr>
                              <w:rFonts w:ascii="Glo-Bold" w:hAnsi="Glo-Bold"/>
                              <w:b/>
                              <w:i/>
                              <w:smallCaps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Glo-Bold" w:hAnsi="Glo-Bold"/>
                              <w:i/>
                              <w:smallCaps/>
                              <w:sz w:val="24"/>
                            </w:rPr>
                            <w:t>Cavallino - Treporti</w:t>
                          </w:r>
                        </w:p>
                        <w:p w14:paraId="7F8B229F" w14:textId="77777777" w:rsidR="00042234" w:rsidRDefault="00042234">
                          <w:pPr>
                            <w:rPr>
                              <w:rFonts w:ascii="UnivrstyRoman Bd BT" w:hAnsi="UnivrstyRoman Bd BT"/>
                              <w:b/>
                              <w:sz w:val="24"/>
                            </w:rPr>
                          </w:pPr>
                        </w:p>
                        <w:p w14:paraId="17BC24E7" w14:textId="77777777" w:rsidR="00042234" w:rsidRDefault="00042234">
                          <w:pPr>
                            <w:rPr>
                              <w:rFonts w:ascii="Verdana" w:hAnsi="Verdana"/>
                              <w:sz w:val="24"/>
                            </w:rPr>
                          </w:pPr>
                        </w:p>
                        <w:p w14:paraId="27E05E34" w14:textId="77777777" w:rsidR="00042234" w:rsidRDefault="00042234">
                          <w:pPr>
                            <w:rPr>
                              <w:rFonts w:ascii="Verdana" w:hAnsi="Verdana"/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BEAF9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70.5pt;margin-top:7.25pt;width:204pt;height:47.8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" o:allowincell="f" stroked="f">
              <v:textbox>
                <w:txbxContent>
                  <w:p w14:paraId="2F62E22A" w14:textId="77777777" w:rsidR="00042234" w:rsidRDefault="00042234">
                    <w:pPr>
                      <w:rPr>
                        <w:rFonts w:ascii="Glo-Bold" w:hAnsi="Glo-Bold"/>
                        <w:b/>
                        <w:i/>
                        <w:smallCaps/>
                        <w:sz w:val="24"/>
                      </w:rPr>
                    </w:pPr>
                    <w:r>
                      <w:rPr>
                        <w:rFonts w:ascii="Arial" w:hAnsi="Arial"/>
                        <w:sz w:val="24"/>
                      </w:rPr>
                      <w:t xml:space="preserve"> </w:t>
                    </w:r>
                    <w:r>
                      <w:rPr>
                        <w:rFonts w:ascii="Glo-Bold" w:hAnsi="Glo-Bold"/>
                        <w:i/>
                        <w:smallCaps/>
                        <w:sz w:val="24"/>
                      </w:rPr>
                      <w:t>Pro Loco</w:t>
                    </w:r>
                    <w:r>
                      <w:rPr>
                        <w:rFonts w:ascii="Glo-Bold" w:hAnsi="Glo-Bold"/>
                        <w:b/>
                        <w:i/>
                        <w:smallCaps/>
                        <w:sz w:val="24"/>
                      </w:rPr>
                      <w:t xml:space="preserve"> </w:t>
                    </w:r>
                    <w:r>
                      <w:rPr>
                        <w:rFonts w:ascii="Glo-Bold" w:hAnsi="Glo-Bold"/>
                        <w:i/>
                        <w:smallCaps/>
                        <w:sz w:val="24"/>
                      </w:rPr>
                      <w:t>Cavallino - Treporti</w:t>
                    </w:r>
                  </w:p>
                  <w:p w14:paraId="7F8B229F" w14:textId="77777777" w:rsidR="00042234" w:rsidRDefault="00042234">
                    <w:pPr>
                      <w:rPr>
                        <w:rFonts w:ascii="UnivrstyRoman Bd BT" w:hAnsi="UnivrstyRoman Bd BT"/>
                        <w:b/>
                        <w:sz w:val="24"/>
                      </w:rPr>
                    </w:pPr>
                  </w:p>
                  <w:p w14:paraId="17BC24E7" w14:textId="77777777" w:rsidR="00042234" w:rsidRDefault="00042234">
                    <w:pPr>
                      <w:rPr>
                        <w:rFonts w:ascii="Verdana" w:hAnsi="Verdana"/>
                        <w:sz w:val="24"/>
                      </w:rPr>
                    </w:pPr>
                  </w:p>
                  <w:p w14:paraId="27E05E34" w14:textId="77777777" w:rsidR="00042234" w:rsidRDefault="00042234">
                    <w:pPr>
                      <w:rPr>
                        <w:rFonts w:ascii="Verdana" w:hAnsi="Verdana"/>
                        <w:sz w:val="24"/>
                      </w:rPr>
                    </w:pPr>
                  </w:p>
                </w:txbxContent>
              </v:textbox>
              <w10:wrap type="tigh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C643A5B"/>
    <w:multiLevelType w:val="hybridMultilevel"/>
    <w:tmpl w:val="0E4861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268"/>
    <w:rsid w:val="00012FB4"/>
    <w:rsid w:val="00030464"/>
    <w:rsid w:val="00035856"/>
    <w:rsid w:val="00042234"/>
    <w:rsid w:val="00042C95"/>
    <w:rsid w:val="000743F0"/>
    <w:rsid w:val="000D0E43"/>
    <w:rsid w:val="000D57BD"/>
    <w:rsid w:val="000F026A"/>
    <w:rsid w:val="000F4965"/>
    <w:rsid w:val="001133D1"/>
    <w:rsid w:val="00134BA7"/>
    <w:rsid w:val="00135DCE"/>
    <w:rsid w:val="001510DE"/>
    <w:rsid w:val="00153553"/>
    <w:rsid w:val="00170E57"/>
    <w:rsid w:val="001B103E"/>
    <w:rsid w:val="001E7AA5"/>
    <w:rsid w:val="001F2D36"/>
    <w:rsid w:val="0021044F"/>
    <w:rsid w:val="00221C31"/>
    <w:rsid w:val="002563A8"/>
    <w:rsid w:val="00264693"/>
    <w:rsid w:val="00267894"/>
    <w:rsid w:val="002D268F"/>
    <w:rsid w:val="002E2E63"/>
    <w:rsid w:val="002E5BC7"/>
    <w:rsid w:val="003A4E72"/>
    <w:rsid w:val="003B0652"/>
    <w:rsid w:val="003B470E"/>
    <w:rsid w:val="00401747"/>
    <w:rsid w:val="00402A1F"/>
    <w:rsid w:val="00403A1E"/>
    <w:rsid w:val="004343AA"/>
    <w:rsid w:val="00447167"/>
    <w:rsid w:val="00466520"/>
    <w:rsid w:val="0049310D"/>
    <w:rsid w:val="004A7882"/>
    <w:rsid w:val="004B13B4"/>
    <w:rsid w:val="004C7441"/>
    <w:rsid w:val="004D2E9C"/>
    <w:rsid w:val="004E02DE"/>
    <w:rsid w:val="004E0576"/>
    <w:rsid w:val="0051459D"/>
    <w:rsid w:val="005B464B"/>
    <w:rsid w:val="005C67DF"/>
    <w:rsid w:val="0060326B"/>
    <w:rsid w:val="006577BB"/>
    <w:rsid w:val="006653F5"/>
    <w:rsid w:val="006A5E55"/>
    <w:rsid w:val="006D3716"/>
    <w:rsid w:val="00706F17"/>
    <w:rsid w:val="00762415"/>
    <w:rsid w:val="00771A54"/>
    <w:rsid w:val="00797960"/>
    <w:rsid w:val="007A6E03"/>
    <w:rsid w:val="007D5DEF"/>
    <w:rsid w:val="00806817"/>
    <w:rsid w:val="008274ED"/>
    <w:rsid w:val="00840664"/>
    <w:rsid w:val="00841004"/>
    <w:rsid w:val="008506A4"/>
    <w:rsid w:val="008B1EC7"/>
    <w:rsid w:val="008B42C4"/>
    <w:rsid w:val="008C1BB3"/>
    <w:rsid w:val="008C61AA"/>
    <w:rsid w:val="008E591B"/>
    <w:rsid w:val="008F3C12"/>
    <w:rsid w:val="0091197E"/>
    <w:rsid w:val="00913AA0"/>
    <w:rsid w:val="00924268"/>
    <w:rsid w:val="00942228"/>
    <w:rsid w:val="00964900"/>
    <w:rsid w:val="009813E3"/>
    <w:rsid w:val="009F3C6E"/>
    <w:rsid w:val="00A1497F"/>
    <w:rsid w:val="00A16138"/>
    <w:rsid w:val="00A81660"/>
    <w:rsid w:val="00A97799"/>
    <w:rsid w:val="00AC24C5"/>
    <w:rsid w:val="00AE2EDF"/>
    <w:rsid w:val="00B01E18"/>
    <w:rsid w:val="00B225B7"/>
    <w:rsid w:val="00B52EEB"/>
    <w:rsid w:val="00B636FB"/>
    <w:rsid w:val="00BA202D"/>
    <w:rsid w:val="00BE2791"/>
    <w:rsid w:val="00BF5D24"/>
    <w:rsid w:val="00BF613F"/>
    <w:rsid w:val="00BF6B03"/>
    <w:rsid w:val="00BF6EFF"/>
    <w:rsid w:val="00BF7126"/>
    <w:rsid w:val="00C076C5"/>
    <w:rsid w:val="00C125D0"/>
    <w:rsid w:val="00C86215"/>
    <w:rsid w:val="00CB7383"/>
    <w:rsid w:val="00D15EC3"/>
    <w:rsid w:val="00D204B1"/>
    <w:rsid w:val="00D40327"/>
    <w:rsid w:val="00D459EF"/>
    <w:rsid w:val="00D67D35"/>
    <w:rsid w:val="00DA7616"/>
    <w:rsid w:val="00DB14BF"/>
    <w:rsid w:val="00DC4BC7"/>
    <w:rsid w:val="00DC62DB"/>
    <w:rsid w:val="00DD13A2"/>
    <w:rsid w:val="00DE211E"/>
    <w:rsid w:val="00E05851"/>
    <w:rsid w:val="00E13620"/>
    <w:rsid w:val="00E143D7"/>
    <w:rsid w:val="00E20276"/>
    <w:rsid w:val="00E47F3B"/>
    <w:rsid w:val="00E6152A"/>
    <w:rsid w:val="00E82B35"/>
    <w:rsid w:val="00E865A0"/>
    <w:rsid w:val="00EA66D3"/>
    <w:rsid w:val="00EC068E"/>
    <w:rsid w:val="00ED79DA"/>
    <w:rsid w:val="00EE3403"/>
    <w:rsid w:val="00EE4835"/>
    <w:rsid w:val="00EF2282"/>
    <w:rsid w:val="00F07C35"/>
    <w:rsid w:val="00F2118E"/>
    <w:rsid w:val="00F32D75"/>
    <w:rsid w:val="00F34722"/>
    <w:rsid w:val="00F60F32"/>
    <w:rsid w:val="00F70E7A"/>
    <w:rsid w:val="00F723A8"/>
    <w:rsid w:val="00F8463E"/>
    <w:rsid w:val="00F86913"/>
    <w:rsid w:val="00F94290"/>
    <w:rsid w:val="00FB497C"/>
    <w:rsid w:val="00FB557A"/>
    <w:rsid w:val="00FD5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5221F5BB"/>
  <w15:docId w15:val="{C2E6FE80-F569-4EB1-A6F0-F9DA3FD8B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12FB4"/>
  </w:style>
  <w:style w:type="paragraph" w:styleId="Titolo1">
    <w:name w:val="heading 1"/>
    <w:basedOn w:val="Normale"/>
    <w:next w:val="Normale"/>
    <w:link w:val="Titolo1Carattere"/>
    <w:uiPriority w:val="99"/>
    <w:qFormat/>
    <w:rsid w:val="00012FB4"/>
    <w:pPr>
      <w:keepNext/>
      <w:outlineLvl w:val="0"/>
    </w:pPr>
    <w:rPr>
      <w:sz w:val="24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012FB4"/>
    <w:pPr>
      <w:keepNext/>
      <w:outlineLvl w:val="1"/>
    </w:pPr>
    <w:rPr>
      <w:rFonts w:ascii="Arial" w:hAnsi="Arial"/>
      <w:b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90E3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90E3C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Intestazione">
    <w:name w:val="header"/>
    <w:basedOn w:val="Normale"/>
    <w:link w:val="IntestazioneCarattere"/>
    <w:uiPriority w:val="99"/>
    <w:rsid w:val="00012F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90E3C"/>
    <w:rPr>
      <w:sz w:val="20"/>
      <w:szCs w:val="20"/>
    </w:rPr>
  </w:style>
  <w:style w:type="paragraph" w:styleId="Pidipagina">
    <w:name w:val="footer"/>
    <w:basedOn w:val="Normale"/>
    <w:link w:val="PidipaginaCarattere"/>
    <w:uiPriority w:val="99"/>
    <w:rsid w:val="00012F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90E3C"/>
    <w:rPr>
      <w:sz w:val="20"/>
      <w:szCs w:val="20"/>
    </w:rPr>
  </w:style>
  <w:style w:type="character" w:customStyle="1" w:styleId="ft">
    <w:name w:val="ft"/>
    <w:basedOn w:val="Carpredefinitoparagrafo"/>
    <w:uiPriority w:val="99"/>
    <w:rsid w:val="00F07C35"/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43D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43D7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9242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2264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4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4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4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4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Documenti\ELISABETTA%20PERSONALE\2%20PRO%20LOCO\CARTA%20INTESTATA\CARTA%20INTESTAT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INTESTATA.dotx</Template>
  <TotalTime>1</TotalTime>
  <Pages>1</Pages>
  <Words>66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DOCUMENTO</vt:lpstr>
    </vt:vector>
  </TitlesOfParts>
  <Company>GIULIANO WALTER VANDA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creator>Ufficio-BTS</dc:creator>
  <cp:lastModifiedBy>er.angiolin</cp:lastModifiedBy>
  <cp:revision>3</cp:revision>
  <cp:lastPrinted>2016-06-27T15:46:00Z</cp:lastPrinted>
  <dcterms:created xsi:type="dcterms:W3CDTF">2026-01-26T10:31:00Z</dcterms:created>
  <dcterms:modified xsi:type="dcterms:W3CDTF">2026-01-27T08:52:00Z</dcterms:modified>
</cp:coreProperties>
</file>